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B2" w:rsidRPr="008D178C" w:rsidRDefault="009103B2" w:rsidP="008D178C">
      <w:pPr>
        <w:spacing w:after="0" w:line="520" w:lineRule="exact"/>
        <w:rPr>
          <w:sz w:val="16"/>
          <w:szCs w:val="16"/>
        </w:rPr>
      </w:pPr>
      <w:bookmarkStart w:id="0" w:name="_GoBack"/>
    </w:p>
    <w:tbl>
      <w:tblPr>
        <w:tblStyle w:val="Tabelraster"/>
        <w:tblW w:w="11929" w:type="dxa"/>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29"/>
      </w:tblGrid>
      <w:tr w:rsidR="0083021C" w:rsidTr="0094124A">
        <w:trPr>
          <w:trHeight w:hRule="exact" w:val="13246"/>
        </w:trPr>
        <w:tc>
          <w:tcPr>
            <w:tcW w:w="11929" w:type="dxa"/>
          </w:tcPr>
          <w:bookmarkEnd w:id="0"/>
          <w:p w:rsidR="00746DDE" w:rsidRDefault="0094124A" w:rsidP="0083021C">
            <w:pPr>
              <w:pStyle w:val="Auteur"/>
              <w:ind w:left="-576"/>
              <w:rPr>
                <w:noProof/>
              </w:rPr>
            </w:pPr>
            <w:r w:rsidRPr="002605D8">
              <w:rPr>
                <w:noProof/>
                <w:sz w:val="16"/>
                <w:szCs w:val="16"/>
              </w:rPr>
              <mc:AlternateContent>
                <mc:Choice Requires="wps">
                  <w:drawing>
                    <wp:anchor distT="0" distB="0" distL="114300" distR="114300" simplePos="0" relativeHeight="251665408" behindDoc="0" locked="0" layoutInCell="1" allowOverlap="1" wp14:anchorId="2FAC3BC3" wp14:editId="7D7D78FC">
                      <wp:simplePos x="0" y="0"/>
                      <wp:positionH relativeFrom="column">
                        <wp:posOffset>720090</wp:posOffset>
                      </wp:positionH>
                      <wp:positionV relativeFrom="paragraph">
                        <wp:posOffset>4999990</wp:posOffset>
                      </wp:positionV>
                      <wp:extent cx="4909185" cy="1142365"/>
                      <wp:effectExtent l="0" t="0" r="5715" b="635"/>
                      <wp:wrapNone/>
                      <wp:docPr id="47" name="Tekstvak 47"/>
                      <wp:cNvGraphicFramePr/>
                      <a:graphic xmlns:a="http://schemas.openxmlformats.org/drawingml/2006/main">
                        <a:graphicData uri="http://schemas.microsoft.com/office/word/2010/wordprocessingShape">
                          <wps:wsp>
                            <wps:cNvSpPr txBox="1"/>
                            <wps:spPr>
                              <a:xfrm>
                                <a:off x="0" y="0"/>
                                <a:ext cx="4909185" cy="1142365"/>
                              </a:xfrm>
                              <a:prstGeom prst="rect">
                                <a:avLst/>
                              </a:prstGeom>
                              <a:solidFill>
                                <a:schemeClr val="tx1"/>
                              </a:solidFill>
                              <a:ln w="6350">
                                <a:noFill/>
                              </a:ln>
                            </wps:spPr>
                            <wps:txbx>
                              <w:txbxContent>
                                <w:p w:rsidR="002605D8" w:rsidRPr="00AC005D" w:rsidRDefault="002605D8" w:rsidP="002605D8">
                                  <w:pPr>
                                    <w:pStyle w:val="Titel"/>
                                  </w:pPr>
                                  <w:r w:rsidRPr="00AC005D">
                                    <w:t>Titel van de publicatie</w:t>
                                  </w:r>
                                  <w:r w:rsidRPr="00AC005D">
                                    <w:br/>
                                    <w:t>over 2 regels</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C3BC3" id="_x0000_t202" coordsize="21600,21600" o:spt="202" path="m,l,21600r21600,l21600,xe">
                      <v:stroke joinstyle="miter"/>
                      <v:path gradientshapeok="t" o:connecttype="rect"/>
                    </v:shapetype>
                    <v:shape id="Tekstvak 47" o:spid="_x0000_s1026" type="#_x0000_t202" style="position:absolute;left:0;text-align:left;margin-left:56.7pt;margin-top:393.7pt;width:386.55pt;height:8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" fillcolor="#4599d3 [3213]" stroked="f" strokeweight=".5pt">
                      <v:textbox inset=",1.3mm,2.5mm">
                        <w:txbxContent>
                          <w:p w:rsidR="002605D8" w:rsidRPr="00AC005D" w:rsidRDefault="002605D8" w:rsidP="002605D8">
                            <w:pPr>
                              <w:pStyle w:val="Titel"/>
                            </w:pPr>
                            <w:r w:rsidRPr="00AC005D">
                              <w:t>Titel van de publicatie</w:t>
                            </w:r>
                            <w:r w:rsidRPr="00AC005D">
                              <w:br/>
                              <w:t>over 2 regels</w:t>
                            </w:r>
                          </w:p>
                        </w:txbxContent>
                      </v:textbox>
                    </v:shape>
                  </w:pict>
                </mc:Fallback>
              </mc:AlternateContent>
            </w:r>
            <w:r w:rsidRPr="002605D8">
              <w:rPr>
                <w:noProof/>
                <w:sz w:val="16"/>
                <w:szCs w:val="16"/>
              </w:rPr>
              <mc:AlternateContent>
                <mc:Choice Requires="wps">
                  <w:drawing>
                    <wp:anchor distT="0" distB="0" distL="114300" distR="114300" simplePos="0" relativeHeight="251666432" behindDoc="0" locked="0" layoutInCell="1" allowOverlap="1" wp14:anchorId="3506D953" wp14:editId="62CC1C38">
                      <wp:simplePos x="0" y="0"/>
                      <wp:positionH relativeFrom="column">
                        <wp:posOffset>712470</wp:posOffset>
                      </wp:positionH>
                      <wp:positionV relativeFrom="paragraph">
                        <wp:posOffset>6327140</wp:posOffset>
                      </wp:positionV>
                      <wp:extent cx="1311275" cy="351790"/>
                      <wp:effectExtent l="0" t="0" r="0" b="3810"/>
                      <wp:wrapNone/>
                      <wp:docPr id="48" name="Tekstvak 48"/>
                      <wp:cNvGraphicFramePr/>
                      <a:graphic xmlns:a="http://schemas.openxmlformats.org/drawingml/2006/main">
                        <a:graphicData uri="http://schemas.microsoft.com/office/word/2010/wordprocessingShape">
                          <wps:wsp>
                            <wps:cNvSpPr txBox="1"/>
                            <wps:spPr>
                              <a:xfrm>
                                <a:off x="0" y="0"/>
                                <a:ext cx="1311275" cy="351790"/>
                              </a:xfrm>
                              <a:prstGeom prst="rect">
                                <a:avLst/>
                              </a:prstGeom>
                              <a:solidFill>
                                <a:schemeClr val="bg1"/>
                              </a:solidFill>
                              <a:ln w="6350">
                                <a:noFill/>
                              </a:ln>
                            </wps:spPr>
                            <wps:txbx>
                              <w:txbxContent>
                                <w:p w:rsidR="002605D8" w:rsidRPr="003F71D5" w:rsidRDefault="002605D8" w:rsidP="002605D8">
                                  <w:pPr>
                                    <w:pStyle w:val="Ondertitel"/>
                                  </w:pPr>
                                  <w:r>
                                    <w:t>Ondertitel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D953" id="Tekstvak 48" o:spid="_x0000_s1027" type="#_x0000_t202" style="position:absolute;left:0;text-align:left;margin-left:56.1pt;margin-top:498.2pt;width:103.25pt;height:2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" fillcolor="white [3212]" stroked="f" strokeweight=".5pt">
                      <v:textbox>
                        <w:txbxContent>
                          <w:p w:rsidR="002605D8" w:rsidRPr="003F71D5" w:rsidRDefault="002605D8" w:rsidP="002605D8">
                            <w:pPr>
                              <w:pStyle w:val="Ondertitel"/>
                            </w:pPr>
                            <w:r>
                              <w:t>Ondertitel</w:t>
                            </w:r>
                          </w:p>
                        </w:txbxContent>
                      </v:textbox>
                    </v:shape>
                  </w:pict>
                </mc:Fallback>
              </mc:AlternateContent>
            </w:r>
            <w:r w:rsidR="00746DDE">
              <w:rPr>
                <w:noProof/>
              </w:rPr>
              <w:drawing>
                <wp:inline distT="0" distB="0" distL="0" distR="0" wp14:anchorId="00A32836" wp14:editId="47394BAE">
                  <wp:extent cx="8570595" cy="83566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640C1" w:rsidRPr="007640C1" w:rsidRDefault="007640C1" w:rsidP="00426542">
            <w:pPr>
              <w:tabs>
                <w:tab w:val="left" w:pos="9381"/>
                <w:tab w:val="left" w:pos="9781"/>
              </w:tabs>
            </w:pPr>
            <w:r>
              <w:tab/>
            </w:r>
            <w:r w:rsidR="00426542">
              <w:tab/>
            </w:r>
          </w:p>
        </w:tc>
      </w:tr>
    </w:tbl>
    <w:p w:rsidR="00B30CB0" w:rsidRDefault="00B30CB0" w:rsidP="00E2315C">
      <w:pPr>
        <w:pStyle w:val="Kopvaninhoudsopgave"/>
        <w:rPr>
          <w:rFonts w:asciiTheme="minorHAnsi" w:eastAsiaTheme="minorHAnsi" w:hAnsiTheme="minorHAnsi" w:cstheme="minorBidi"/>
          <w:b w:val="0"/>
          <w:color w:val="445369" w:themeColor="text2"/>
          <w:kern w:val="0"/>
          <w:sz w:val="22"/>
          <w:szCs w:val="22"/>
          <w:lang w:eastAsia="en-US"/>
        </w:rPr>
        <w:sectPr w:rsidR="00B30CB0" w:rsidSect="00746DDE">
          <w:headerReference w:type="default" r:id="rId14"/>
          <w:footerReference w:type="default" r:id="rId15"/>
          <w:headerReference w:type="first" r:id="rId16"/>
          <w:footerReference w:type="first" r:id="rId17"/>
          <w:pgSz w:w="11906" w:h="16838" w:code="9"/>
          <w:pgMar w:top="1871" w:right="1418" w:bottom="567" w:left="1418" w:header="680" w:footer="284" w:gutter="0"/>
          <w:cols w:space="708"/>
          <w:titlePg/>
          <w:docGrid w:linePitch="360"/>
        </w:sectPr>
      </w:pPr>
    </w:p>
    <w:sdt>
      <w:sdtPr>
        <w:rPr>
          <w:rFonts w:asciiTheme="minorHAnsi" w:eastAsiaTheme="minorHAnsi" w:hAnsiTheme="minorHAnsi" w:cstheme="minorBidi"/>
          <w:b w:val="0"/>
          <w:color w:val="445369" w:themeColor="text2"/>
          <w:kern w:val="0"/>
          <w:sz w:val="22"/>
          <w:szCs w:val="22"/>
          <w:lang w:eastAsia="en-US"/>
        </w:rPr>
        <w:id w:val="-1070644293"/>
        <w:docPartObj>
          <w:docPartGallery w:val="Table of Contents"/>
          <w:docPartUnique/>
        </w:docPartObj>
      </w:sdtPr>
      <w:sdtEndPr>
        <w:rPr>
          <w:bCs/>
          <w:color w:val="auto"/>
        </w:rPr>
      </w:sdtEndPr>
      <w:sdtContent>
        <w:p w:rsidR="00931D79" w:rsidRPr="00403136" w:rsidRDefault="00403136" w:rsidP="00E2315C">
          <w:pPr>
            <w:pStyle w:val="Kopvaninhoudsopgave"/>
            <w:rPr>
              <w:color w:val="445369" w:themeColor="text2"/>
            </w:rPr>
          </w:pPr>
          <w:r>
            <w:rPr>
              <w:color w:val="445369" w:themeColor="text2"/>
            </w:rPr>
            <w:t>Inhoudsopgave</w:t>
          </w:r>
        </w:p>
        <w:p w:rsidR="004E11F1" w:rsidRPr="008526C7" w:rsidRDefault="0054663B" w:rsidP="008526C7">
          <w:pPr>
            <w:pStyle w:val="Inhopg1"/>
            <w:rPr>
              <w:rFonts w:eastAsiaTheme="minorEastAsia"/>
              <w:sz w:val="22"/>
              <w:lang w:eastAsia="nl-NL"/>
            </w:rPr>
          </w:pPr>
          <w:r>
            <w:fldChar w:fldCharType="begin"/>
          </w:r>
          <w:r>
            <w:instrText xml:space="preserve"> TOC \o "1-3" \h \z \u </w:instrText>
          </w:r>
          <w:r>
            <w:fldChar w:fldCharType="separate"/>
          </w:r>
          <w:hyperlink w:anchor="_Toc71709394" w:history="1">
            <w:r w:rsidR="004E11F1" w:rsidRPr="008526C7">
              <w:rPr>
                <w:rStyle w:val="Hyperlink"/>
                <w:color w:val="4599D3" w:themeColor="text1"/>
              </w:rPr>
              <w:t>Kop 1</w:t>
            </w:r>
            <w:r w:rsidR="004E11F1" w:rsidRPr="008526C7">
              <w:rPr>
                <w:webHidden/>
              </w:rPr>
              <w:tab/>
            </w:r>
            <w:r w:rsidR="004E11F1" w:rsidRPr="008526C7">
              <w:rPr>
                <w:webHidden/>
              </w:rPr>
              <w:fldChar w:fldCharType="begin"/>
            </w:r>
            <w:r w:rsidR="004E11F1" w:rsidRPr="008526C7">
              <w:rPr>
                <w:webHidden/>
              </w:rPr>
              <w:instrText xml:space="preserve"> PAGEREF _Toc71709394 \h </w:instrText>
            </w:r>
            <w:r w:rsidR="004E11F1" w:rsidRPr="008526C7">
              <w:rPr>
                <w:webHidden/>
              </w:rPr>
            </w:r>
            <w:r w:rsidR="004E11F1" w:rsidRPr="008526C7">
              <w:rPr>
                <w:webHidden/>
              </w:rPr>
              <w:fldChar w:fldCharType="separate"/>
            </w:r>
            <w:r w:rsidR="00CB4F8E" w:rsidRPr="008526C7">
              <w:rPr>
                <w:webHidden/>
              </w:rPr>
              <w:t>3</w:t>
            </w:r>
            <w:r w:rsidR="004E11F1" w:rsidRPr="008526C7">
              <w:rPr>
                <w:webHidden/>
              </w:rPr>
              <w:fldChar w:fldCharType="end"/>
            </w:r>
          </w:hyperlink>
        </w:p>
        <w:p w:rsidR="004E11F1" w:rsidRPr="008526C7" w:rsidRDefault="00AA5067">
          <w:pPr>
            <w:pStyle w:val="Inhopg2"/>
            <w:rPr>
              <w:rFonts w:eastAsiaTheme="minorEastAsia" w:cs="Arial (Hoofdtekst CS)"/>
              <w:noProof/>
              <w:color w:val="4E9DD5" w:themeColor="text1" w:themeTint="F2"/>
              <w:lang w:eastAsia="nl-NL"/>
            </w:rPr>
          </w:pPr>
          <w:hyperlink w:anchor="_Toc71709395" w:history="1">
            <w:r w:rsidR="004E11F1" w:rsidRPr="008526C7">
              <w:rPr>
                <w:rStyle w:val="Hyperlink"/>
                <w:rFonts w:cs="Arial (Hoofdtekst CS)"/>
                <w:noProof/>
                <w:color w:val="4E9DD5" w:themeColor="text1" w:themeTint="F2"/>
              </w:rPr>
              <w:t>Kop 2</w:t>
            </w:r>
            <w:r w:rsidR="004E11F1" w:rsidRPr="008526C7">
              <w:rPr>
                <w:rFonts w:cs="Arial (Hoofdtekst CS)"/>
                <w:noProof/>
                <w:webHidden/>
                <w:color w:val="4E9DD5" w:themeColor="text1" w:themeTint="F2"/>
              </w:rPr>
              <w:tab/>
            </w:r>
            <w:r w:rsidR="004E11F1" w:rsidRPr="008526C7">
              <w:rPr>
                <w:rFonts w:cs="Arial (Hoofdtekst CS)"/>
                <w:noProof/>
                <w:webHidden/>
                <w:color w:val="4E9DD5" w:themeColor="text1" w:themeTint="F2"/>
              </w:rPr>
              <w:fldChar w:fldCharType="begin"/>
            </w:r>
            <w:r w:rsidR="004E11F1" w:rsidRPr="008526C7">
              <w:rPr>
                <w:rFonts w:cs="Arial (Hoofdtekst CS)"/>
                <w:noProof/>
                <w:webHidden/>
                <w:color w:val="4E9DD5" w:themeColor="text1" w:themeTint="F2"/>
              </w:rPr>
              <w:instrText xml:space="preserve"> PAGEREF _Toc71709395 \h </w:instrText>
            </w:r>
            <w:r w:rsidR="004E11F1" w:rsidRPr="008526C7">
              <w:rPr>
                <w:rFonts w:cs="Arial (Hoofdtekst CS)"/>
                <w:noProof/>
                <w:webHidden/>
                <w:color w:val="4E9DD5" w:themeColor="text1" w:themeTint="F2"/>
              </w:rPr>
            </w:r>
            <w:r w:rsidR="004E11F1" w:rsidRPr="008526C7">
              <w:rPr>
                <w:rFonts w:cs="Arial (Hoofdtekst CS)"/>
                <w:noProof/>
                <w:webHidden/>
                <w:color w:val="4E9DD5" w:themeColor="text1" w:themeTint="F2"/>
              </w:rPr>
              <w:fldChar w:fldCharType="separate"/>
            </w:r>
            <w:r w:rsidR="00CB4F8E" w:rsidRPr="008526C7">
              <w:rPr>
                <w:rFonts w:cs="Arial (Hoofdtekst CS)"/>
                <w:noProof/>
                <w:webHidden/>
                <w:color w:val="4E9DD5" w:themeColor="text1" w:themeTint="F2"/>
              </w:rPr>
              <w:t>3</w:t>
            </w:r>
            <w:r w:rsidR="004E11F1" w:rsidRPr="008526C7">
              <w:rPr>
                <w:rFonts w:cs="Arial (Hoofdtekst CS)"/>
                <w:noProof/>
                <w:webHidden/>
                <w:color w:val="4E9DD5" w:themeColor="text1" w:themeTint="F2"/>
              </w:rPr>
              <w:fldChar w:fldCharType="end"/>
            </w:r>
          </w:hyperlink>
        </w:p>
        <w:p w:rsidR="004E11F1" w:rsidRPr="008526C7" w:rsidRDefault="00AA5067" w:rsidP="004E11F1">
          <w:pPr>
            <w:pStyle w:val="Inhopg3"/>
            <w:rPr>
              <w:noProof/>
              <w:color w:val="4E9DD5" w:themeColor="text1" w:themeTint="F2"/>
            </w:rPr>
          </w:pPr>
          <w:hyperlink w:anchor="_Toc71709396" w:history="1">
            <w:r w:rsidR="004E11F1" w:rsidRPr="008526C7">
              <w:rPr>
                <w:rStyle w:val="Hyperlink"/>
                <w:rFonts w:cs="Arial (Hoofdtekst CS)"/>
                <w:noProof/>
                <w:color w:val="4E9DD5" w:themeColor="text1" w:themeTint="F2"/>
              </w:rPr>
              <w:t>Kop 3</w:t>
            </w:r>
            <w:r w:rsidR="004E11F1" w:rsidRPr="008526C7">
              <w:rPr>
                <w:rFonts w:cs="Arial (Hoofdtekst CS)"/>
                <w:noProof/>
                <w:webHidden/>
                <w:color w:val="4E9DD5" w:themeColor="text1" w:themeTint="F2"/>
              </w:rPr>
              <w:tab/>
            </w:r>
            <w:r w:rsidR="004E11F1" w:rsidRPr="008526C7">
              <w:rPr>
                <w:rFonts w:cs="Arial (Hoofdtekst CS)"/>
                <w:noProof/>
                <w:webHidden/>
                <w:color w:val="4E9DD5" w:themeColor="text1" w:themeTint="F2"/>
              </w:rPr>
              <w:fldChar w:fldCharType="begin"/>
            </w:r>
            <w:r w:rsidR="004E11F1" w:rsidRPr="008526C7">
              <w:rPr>
                <w:rFonts w:cs="Arial (Hoofdtekst CS)"/>
                <w:noProof/>
                <w:webHidden/>
                <w:color w:val="4E9DD5" w:themeColor="text1" w:themeTint="F2"/>
              </w:rPr>
              <w:instrText xml:space="preserve"> PAGEREF _Toc71709396 \h </w:instrText>
            </w:r>
            <w:r w:rsidR="004E11F1" w:rsidRPr="008526C7">
              <w:rPr>
                <w:rFonts w:cs="Arial (Hoofdtekst CS)"/>
                <w:noProof/>
                <w:webHidden/>
                <w:color w:val="4E9DD5" w:themeColor="text1" w:themeTint="F2"/>
              </w:rPr>
            </w:r>
            <w:r w:rsidR="004E11F1" w:rsidRPr="008526C7">
              <w:rPr>
                <w:rFonts w:cs="Arial (Hoofdtekst CS)"/>
                <w:noProof/>
                <w:webHidden/>
                <w:color w:val="4E9DD5" w:themeColor="text1" w:themeTint="F2"/>
              </w:rPr>
              <w:fldChar w:fldCharType="separate"/>
            </w:r>
            <w:r w:rsidR="00CB4F8E" w:rsidRPr="008526C7">
              <w:rPr>
                <w:rFonts w:cs="Arial (Hoofdtekst CS)"/>
                <w:noProof/>
                <w:webHidden/>
                <w:color w:val="4E9DD5" w:themeColor="text1" w:themeTint="F2"/>
              </w:rPr>
              <w:t>3</w:t>
            </w:r>
            <w:r w:rsidR="004E11F1" w:rsidRPr="008526C7">
              <w:rPr>
                <w:rFonts w:cs="Arial (Hoofdtekst CS)"/>
                <w:noProof/>
                <w:webHidden/>
                <w:color w:val="4E9DD5" w:themeColor="text1" w:themeTint="F2"/>
              </w:rPr>
              <w:fldChar w:fldCharType="end"/>
            </w:r>
          </w:hyperlink>
        </w:p>
        <w:p w:rsidR="00931D79" w:rsidRDefault="0054663B">
          <w:r>
            <w:rPr>
              <w:b/>
              <w:color w:val="FFB611" w:themeColor="accent4"/>
              <w:sz w:val="26"/>
            </w:rPr>
            <w:fldChar w:fldCharType="end"/>
          </w:r>
        </w:p>
      </w:sdtContent>
    </w:sdt>
    <w:p w:rsidR="00931D79" w:rsidRDefault="00931D79" w:rsidP="00746DDE"/>
    <w:p w:rsidR="0054663B" w:rsidRDefault="0054663B">
      <w:pPr>
        <w:spacing w:after="0" w:line="240" w:lineRule="auto"/>
        <w:sectPr w:rsidR="0054663B" w:rsidSect="000F2546">
          <w:pgSz w:w="11906" w:h="16838" w:code="9"/>
          <w:pgMar w:top="1871" w:right="1418" w:bottom="567" w:left="1418" w:header="680" w:footer="284" w:gutter="0"/>
          <w:cols w:space="708"/>
          <w:docGrid w:linePitch="360"/>
        </w:sectPr>
      </w:pPr>
    </w:p>
    <w:p w:rsidR="00647E05" w:rsidRPr="00CB4F8E" w:rsidRDefault="004A0BB5" w:rsidP="004B62ED">
      <w:pPr>
        <w:pStyle w:val="Kop1"/>
        <w:rPr>
          <w:lang w:val="en-US"/>
        </w:rPr>
      </w:pPr>
      <w:bookmarkStart w:id="1" w:name="_Toc71709394"/>
      <w:r w:rsidRPr="00CB4F8E">
        <w:rPr>
          <w:lang w:val="en-US"/>
        </w:rPr>
        <w:lastRenderedPageBreak/>
        <w:t>Kop 1</w:t>
      </w:r>
      <w:bookmarkEnd w:id="1"/>
    </w:p>
    <w:p w:rsidR="00403136" w:rsidRDefault="004E11F1" w:rsidP="00500F78">
      <w:pPr>
        <w:rPr>
          <w:lang w:val="en-US"/>
        </w:rPr>
      </w:pPr>
      <w:r w:rsidRPr="00CB4F8E">
        <w:rPr>
          <w:lang w:val="en-US"/>
        </w:rPr>
        <w:t xml:space="preserve">Stijl standaard: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p>
    <w:p w:rsidR="00403136" w:rsidRPr="00CB4F8E" w:rsidRDefault="004E11F1" w:rsidP="00500F78">
      <w:pPr>
        <w:rPr>
          <w:lang w:val="en-US"/>
        </w:rPr>
      </w:pPr>
      <w:r w:rsidRPr="00CB4F8E">
        <w:rPr>
          <w:lang w:val="en-US"/>
        </w:rPr>
        <w:t>Excepteur sint occaecat cupidatat non proident, sunt in culpa qui officia deserunt mollit anim id est laborum.</w:t>
      </w:r>
    </w:p>
    <w:p w:rsidR="00500F78" w:rsidRPr="00CB4F8E" w:rsidRDefault="0054663B" w:rsidP="00403136">
      <w:pPr>
        <w:pStyle w:val="Kop2"/>
        <w:rPr>
          <w:lang w:val="en-US"/>
        </w:rPr>
      </w:pPr>
      <w:bookmarkStart w:id="2" w:name="_Toc71709395"/>
      <w:r w:rsidRPr="008D178C">
        <w:rPr>
          <w:lang w:val="en-US"/>
        </w:rPr>
        <w:t>Kop</w:t>
      </w:r>
      <w:r w:rsidRPr="00CB4F8E">
        <w:rPr>
          <w:lang w:val="en-US"/>
        </w:rPr>
        <w:t xml:space="preserve"> 2</w:t>
      </w:r>
      <w:bookmarkEnd w:id="2"/>
    </w:p>
    <w:p w:rsidR="00746DDE" w:rsidRPr="00CB4F8E" w:rsidRDefault="004E11F1" w:rsidP="004E11F1">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E11F1" w:rsidRPr="00CB4F8E" w:rsidRDefault="004E11F1" w:rsidP="004B62ED">
      <w:pPr>
        <w:pStyle w:val="blauwgearceerd"/>
        <w:rPr>
          <w:lang w:val="en-US"/>
        </w:rPr>
      </w:pPr>
      <w:r w:rsidRPr="00CB4F8E">
        <w:rPr>
          <w:lang w:val="en-US"/>
        </w:rPr>
        <w:t xml:space="preserve">Stijl Groen gearceerd: Lorem ipsum dolor sit amet, consectetur adipiscing elit, sed do eiusmod tempor </w:t>
      </w:r>
      <w:r w:rsidRPr="00D56AE3">
        <w:rPr>
          <w:lang w:val="en-US"/>
        </w:rPr>
        <w:t>incididunt</w:t>
      </w:r>
      <w:r w:rsidRPr="00CB4F8E">
        <w:rPr>
          <w:lang w:val="en-US"/>
        </w:rPr>
        <w:t xml:space="preserve">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E11F1" w:rsidRPr="004E11F1" w:rsidRDefault="004E11F1" w:rsidP="004E11F1">
      <w:pPr>
        <w:pStyle w:val="Kop3"/>
      </w:pPr>
      <w:bookmarkStart w:id="3" w:name="_Toc71709396"/>
      <w:r>
        <w:t>Kop 3</w:t>
      </w:r>
      <w:bookmarkEnd w:id="3"/>
    </w:p>
    <w:p w:rsidR="004E11F1" w:rsidRDefault="004E11F1" w:rsidP="004E11F1">
      <w:pPr>
        <w:pStyle w:val="Lijstnummering"/>
      </w:pPr>
      <w:r>
        <w:t>Stijl Lijstnummering, niveau 1</w:t>
      </w:r>
    </w:p>
    <w:p w:rsidR="004E11F1" w:rsidRDefault="004E11F1" w:rsidP="004E11F1">
      <w:pPr>
        <w:pStyle w:val="Lijstnummering"/>
        <w:numPr>
          <w:ilvl w:val="1"/>
          <w:numId w:val="1"/>
        </w:numPr>
      </w:pPr>
      <w:r>
        <w:t>Niveau 2</w:t>
      </w:r>
    </w:p>
    <w:p w:rsidR="004E11F1" w:rsidRDefault="004E11F1" w:rsidP="004E11F1">
      <w:pPr>
        <w:pStyle w:val="Lijstnummering"/>
        <w:numPr>
          <w:ilvl w:val="2"/>
          <w:numId w:val="1"/>
        </w:numPr>
      </w:pPr>
      <w:r>
        <w:t>Niveau 3</w:t>
      </w:r>
    </w:p>
    <w:p w:rsidR="004E11F1" w:rsidRDefault="004E11F1" w:rsidP="004E11F1">
      <w:pPr>
        <w:pStyle w:val="Lijstnummering"/>
        <w:numPr>
          <w:ilvl w:val="0"/>
          <w:numId w:val="0"/>
        </w:numPr>
        <w:ind w:left="284" w:hanging="284"/>
      </w:pPr>
    </w:p>
    <w:p w:rsidR="004E11F1" w:rsidRDefault="004E11F1" w:rsidP="004E11F1">
      <w:pPr>
        <w:pStyle w:val="Kop4"/>
      </w:pPr>
      <w:r>
        <w:t>Kop 4</w:t>
      </w:r>
    </w:p>
    <w:p w:rsidR="004E11F1" w:rsidRDefault="004E11F1" w:rsidP="004E11F1">
      <w:pPr>
        <w:pStyle w:val="Lijstalinea"/>
      </w:pPr>
      <w:r>
        <w:t>Stijl Lijstalinea, niveau 1</w:t>
      </w:r>
    </w:p>
    <w:p w:rsidR="004E11F1" w:rsidRDefault="004E11F1" w:rsidP="004E11F1">
      <w:pPr>
        <w:pStyle w:val="Lijstalinea"/>
        <w:numPr>
          <w:ilvl w:val="1"/>
          <w:numId w:val="3"/>
        </w:numPr>
      </w:pPr>
      <w:r>
        <w:t>Niveau 2</w:t>
      </w:r>
    </w:p>
    <w:p w:rsidR="004E11F1" w:rsidRDefault="004E11F1" w:rsidP="004E11F1">
      <w:pPr>
        <w:pStyle w:val="Lijstalinea"/>
        <w:numPr>
          <w:ilvl w:val="2"/>
          <w:numId w:val="3"/>
        </w:numPr>
      </w:pPr>
      <w:r>
        <w:t>Niveau 3</w:t>
      </w:r>
    </w:p>
    <w:p w:rsidR="004E11F1" w:rsidRPr="002112A0" w:rsidRDefault="00AA5067" w:rsidP="004E11F1">
      <w:pPr>
        <w:rPr>
          <w:color w:val="469AD3"/>
        </w:rPr>
      </w:pPr>
      <w:hyperlink r:id="rId18" w:history="1">
        <w:r w:rsidR="004E11F1" w:rsidRPr="002112A0">
          <w:rPr>
            <w:rStyle w:val="Hyperlink"/>
            <w:color w:val="469AD3"/>
          </w:rPr>
          <w:t>www.hyperlink.nl</w:t>
        </w:r>
      </w:hyperlink>
      <w:r w:rsidR="004E11F1" w:rsidRPr="002112A0">
        <w:rPr>
          <w:color w:val="469AD3"/>
        </w:rPr>
        <w:t xml:space="preserve"> </w:t>
      </w:r>
    </w:p>
    <w:p w:rsidR="005D3ED0" w:rsidRDefault="005D3ED0">
      <w:pPr>
        <w:spacing w:after="0" w:line="240" w:lineRule="auto"/>
      </w:pPr>
      <w:r>
        <w:br w:type="page"/>
      </w:r>
    </w:p>
    <w:p w:rsidR="00403136" w:rsidRPr="00CB4F8E" w:rsidRDefault="00403136" w:rsidP="00403136">
      <w:pPr>
        <w:pStyle w:val="Kop2"/>
        <w:rPr>
          <w:lang w:val="en-US"/>
        </w:rPr>
      </w:pPr>
      <w:r w:rsidRPr="00403136">
        <w:rPr>
          <w:lang w:val="en-US"/>
        </w:rPr>
        <w:lastRenderedPageBreak/>
        <w:t>Kop</w:t>
      </w:r>
      <w:r w:rsidRPr="00CB4F8E">
        <w:rPr>
          <w:lang w:val="en-US"/>
        </w:rPr>
        <w:t xml:space="preserve"> 2</w:t>
      </w: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Default="00403136" w:rsidP="00403136">
      <w:pPr>
        <w:pStyle w:val="Kop3"/>
        <w:rPr>
          <w:lang w:val="en-US"/>
        </w:rPr>
      </w:pPr>
      <w:r>
        <w:rPr>
          <w:lang w:val="en-US"/>
        </w:rPr>
        <w:t>Kop 3</w:t>
      </w: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Pr="00403136" w:rsidRDefault="00403136" w:rsidP="00403136">
      <w:pPr>
        <w:rPr>
          <w:lang w:val="en-US"/>
        </w:rPr>
      </w:pPr>
      <w:r>
        <w:rPr>
          <w:noProof/>
          <w:lang w:val="en-US"/>
        </w:rPr>
        <w:drawing>
          <wp:inline distT="0" distB="0" distL="0" distR="0">
            <wp:extent cx="5759450" cy="3273425"/>
            <wp:effectExtent l="0" t="0" r="635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9421.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273425"/>
                    </a:xfrm>
                    <a:prstGeom prst="rect">
                      <a:avLst/>
                    </a:prstGeom>
                  </pic:spPr>
                </pic:pic>
              </a:graphicData>
            </a:graphic>
          </wp:inline>
        </w:drawing>
      </w:r>
    </w:p>
    <w:p w:rsidR="00403136" w:rsidRDefault="00403136" w:rsidP="00605BC7">
      <w:pPr>
        <w:pStyle w:val="Fotobijschrift"/>
      </w:pPr>
      <w:r>
        <w:t>Fotobijschrift</w:t>
      </w:r>
    </w:p>
    <w:p w:rsidR="00403136" w:rsidRPr="00403136" w:rsidRDefault="00403136">
      <w:pPr>
        <w:spacing w:after="0" w:line="240" w:lineRule="auto"/>
        <w:rPr>
          <w:lang w:val="en-US"/>
        </w:rPr>
      </w:pP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Pr="00403136" w:rsidRDefault="00403136">
      <w:pPr>
        <w:spacing w:after="0" w:line="240" w:lineRule="auto"/>
        <w:rPr>
          <w:lang w:val="en-US"/>
        </w:rPr>
      </w:pPr>
    </w:p>
    <w:p w:rsidR="00403136" w:rsidRDefault="00403136">
      <w:pPr>
        <w:spacing w:after="0" w:line="240" w:lineRule="auto"/>
        <w:rPr>
          <w:lang w:val="en-US"/>
        </w:rPr>
      </w:pPr>
    </w:p>
    <w:p w:rsidR="00605BC7" w:rsidRPr="00CB4F8E" w:rsidRDefault="00605BC7" w:rsidP="00605BC7">
      <w:pPr>
        <w:pStyle w:val="Kop2"/>
        <w:rPr>
          <w:lang w:val="en-US"/>
        </w:rPr>
      </w:pPr>
      <w:r w:rsidRPr="00403136">
        <w:rPr>
          <w:lang w:val="en-US"/>
        </w:rPr>
        <w:lastRenderedPageBreak/>
        <w:t>Kop</w:t>
      </w:r>
      <w:r w:rsidRPr="00CB4F8E">
        <w:rPr>
          <w:lang w:val="en-US"/>
        </w:rPr>
        <w:t xml:space="preserve"> 2</w:t>
      </w:r>
    </w:p>
    <w:p w:rsidR="00605BC7" w:rsidRDefault="00605BC7" w:rsidP="00605BC7">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605BC7" w:rsidRDefault="00605BC7" w:rsidP="00605BC7">
      <w:pPr>
        <w:pStyle w:val="Kop3"/>
        <w:rPr>
          <w:lang w:val="en-US"/>
        </w:rPr>
      </w:pPr>
      <w:r>
        <w:rPr>
          <w:lang w:val="en-US"/>
        </w:rPr>
        <w:t>Kop 3</w:t>
      </w:r>
    </w:p>
    <w:p w:rsidR="00605BC7" w:rsidRDefault="00605BC7" w:rsidP="00605BC7">
      <w:pPr>
        <w:spacing w:after="0" w:line="240" w:lineRule="auto"/>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w:t>
      </w:r>
      <w:r>
        <w:rPr>
          <w:lang w:val="en-US"/>
        </w:rPr>
        <w:t>.</w:t>
      </w:r>
    </w:p>
    <w:p w:rsidR="00605BC7" w:rsidRDefault="00605BC7" w:rsidP="00605BC7">
      <w:pPr>
        <w:spacing w:after="0" w:line="240" w:lineRule="auto"/>
        <w:rPr>
          <w:lang w:val="en-US"/>
        </w:rPr>
      </w:pPr>
    </w:p>
    <w:p w:rsidR="00605BC7" w:rsidRDefault="00605BC7" w:rsidP="00605BC7">
      <w:pPr>
        <w:spacing w:after="0" w:line="240" w:lineRule="auto"/>
        <w:rPr>
          <w:lang w:val="en-US"/>
        </w:rPr>
      </w:pPr>
    </w:p>
    <w:p w:rsidR="00605BC7" w:rsidRPr="00605BC7" w:rsidRDefault="00605BC7" w:rsidP="00605BC7">
      <w:pPr>
        <w:pStyle w:val="Fotobijschrift"/>
      </w:pPr>
      <w:r w:rsidRPr="00605BC7">
        <w:rPr>
          <w:b/>
          <w:bCs/>
        </w:rPr>
        <w:t xml:space="preserve">Tabel 1 - </w:t>
      </w:r>
      <w:r w:rsidRPr="00605BC7">
        <w:t>Voluptaspera con cusapid modita dolorum</w:t>
      </w:r>
    </w:p>
    <w:p w:rsidR="00605BC7" w:rsidRDefault="00605BC7" w:rsidP="00605BC7">
      <w:pPr>
        <w:spacing w:after="0" w:line="240" w:lineRule="auto"/>
        <w:rPr>
          <w:lang w:val="en-US"/>
        </w:rPr>
      </w:pPr>
    </w:p>
    <w:tbl>
      <w:tblPr>
        <w:tblW w:w="0" w:type="auto"/>
        <w:tblInd w:w="-8" w:type="dxa"/>
        <w:tblLayout w:type="fixed"/>
        <w:tblCellMar>
          <w:left w:w="0" w:type="dxa"/>
          <w:right w:w="0" w:type="dxa"/>
        </w:tblCellMar>
        <w:tblLook w:val="0600" w:firstRow="0" w:lastRow="0" w:firstColumn="0" w:lastColumn="0" w:noHBand="1" w:noVBand="1"/>
      </w:tblPr>
      <w:tblGrid>
        <w:gridCol w:w="3402"/>
        <w:gridCol w:w="1360"/>
        <w:gridCol w:w="1361"/>
        <w:gridCol w:w="1360"/>
        <w:gridCol w:w="1361"/>
      </w:tblGrid>
      <w:tr w:rsidR="00605BC7" w:rsidRPr="00605BC7" w:rsidTr="00245ECE">
        <w:trPr>
          <w:trHeight w:val="57"/>
        </w:trPr>
        <w:tc>
          <w:tcPr>
            <w:tcW w:w="3402" w:type="dxa"/>
            <w:shd w:val="solid" w:color="233D5A" w:fill="auto"/>
            <w:tcMar>
              <w:top w:w="113" w:type="dxa"/>
              <w:left w:w="80" w:type="dxa"/>
              <w:bottom w:w="170" w:type="dxa"/>
              <w:right w:w="80" w:type="dxa"/>
            </w:tcMar>
          </w:tcPr>
          <w:p w:rsidR="00605BC7" w:rsidRPr="00605BC7" w:rsidRDefault="00605BC7" w:rsidP="00245ECE">
            <w:pPr>
              <w:pStyle w:val="Tabelkop"/>
              <w:rPr>
                <w:sz w:val="28"/>
              </w:rPr>
            </w:pPr>
            <w:r w:rsidRPr="00605BC7">
              <w:t>Omschrijving</w:t>
            </w:r>
          </w:p>
        </w:tc>
        <w:tc>
          <w:tcPr>
            <w:tcW w:w="1360"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2018</w:t>
            </w:r>
          </w:p>
        </w:tc>
        <w:tc>
          <w:tcPr>
            <w:tcW w:w="1361"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2019</w:t>
            </w:r>
          </w:p>
        </w:tc>
        <w:tc>
          <w:tcPr>
            <w:tcW w:w="1360"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2020</w:t>
            </w:r>
          </w:p>
        </w:tc>
        <w:tc>
          <w:tcPr>
            <w:tcW w:w="1361"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2021</w:t>
            </w:r>
          </w:p>
        </w:tc>
      </w:tr>
      <w:tr w:rsidR="00605BC7" w:rsidRPr="00605BC7" w:rsidTr="00245ECE">
        <w:trPr>
          <w:trHeight w:val="57"/>
        </w:trPr>
        <w:tc>
          <w:tcPr>
            <w:tcW w:w="3402"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245ECE">
            <w:pPr>
              <w:pStyle w:val="Tabeltekst"/>
            </w:pPr>
            <w:r w:rsidRPr="00605BC7">
              <w:t>Regel 1 omschrijving</w:t>
            </w:r>
          </w:p>
        </w:tc>
        <w:tc>
          <w:tcPr>
            <w:tcW w:w="1360"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1.200</w:t>
            </w:r>
          </w:p>
        </w:tc>
        <w:tc>
          <w:tcPr>
            <w:tcW w:w="1361"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1.400</w:t>
            </w:r>
          </w:p>
        </w:tc>
        <w:tc>
          <w:tcPr>
            <w:tcW w:w="1360"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1.600</w:t>
            </w:r>
          </w:p>
        </w:tc>
        <w:tc>
          <w:tcPr>
            <w:tcW w:w="1361"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2.200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2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300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400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600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600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3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700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800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900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800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4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2.200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2.000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1.800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1.900</w:t>
            </w:r>
          </w:p>
        </w:tc>
      </w:tr>
      <w:tr w:rsidR="00605BC7" w:rsidRPr="00605BC7" w:rsidTr="00245ECE">
        <w:trPr>
          <w:trHeight w:val="57"/>
        </w:trPr>
        <w:tc>
          <w:tcPr>
            <w:tcW w:w="3402"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5 omschrijving</w:t>
            </w:r>
          </w:p>
        </w:tc>
        <w:tc>
          <w:tcPr>
            <w:tcW w:w="1360"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16.000</w:t>
            </w:r>
          </w:p>
        </w:tc>
        <w:tc>
          <w:tcPr>
            <w:tcW w:w="1361"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14.300</w:t>
            </w:r>
          </w:p>
        </w:tc>
        <w:tc>
          <w:tcPr>
            <w:tcW w:w="1360"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15.000</w:t>
            </w:r>
          </w:p>
        </w:tc>
        <w:tc>
          <w:tcPr>
            <w:tcW w:w="1361"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16.500</w:t>
            </w:r>
          </w:p>
        </w:tc>
      </w:tr>
      <w:tr w:rsidR="00605BC7" w:rsidRPr="00605BC7" w:rsidTr="00245ECE">
        <w:trPr>
          <w:trHeight w:val="57"/>
        </w:trPr>
        <w:tc>
          <w:tcPr>
            <w:tcW w:w="3402" w:type="dxa"/>
            <w:tcBorders>
              <w:top w:val="single" w:sz="18" w:space="0" w:color="007B9B" w:themeColor="accent2"/>
            </w:tcBorders>
            <w:shd w:val="clear" w:color="auto" w:fill="auto"/>
            <w:tcMar>
              <w:top w:w="113" w:type="dxa"/>
              <w:left w:w="80" w:type="dxa"/>
              <w:bottom w:w="170" w:type="dxa"/>
              <w:right w:w="80" w:type="dxa"/>
            </w:tcMar>
          </w:tcPr>
          <w:p w:rsidR="00605BC7" w:rsidRPr="00605BC7" w:rsidRDefault="00605BC7" w:rsidP="00245ECE">
            <w:pPr>
              <w:pStyle w:val="Tabeltussenkopje"/>
            </w:pPr>
            <w:r w:rsidRPr="00605BC7">
              <w:t>Totaal</w:t>
            </w:r>
          </w:p>
        </w:tc>
        <w:tc>
          <w:tcPr>
            <w:tcW w:w="1360"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20.400</w:t>
            </w:r>
          </w:p>
        </w:tc>
        <w:tc>
          <w:tcPr>
            <w:tcW w:w="1361"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18.900</w:t>
            </w:r>
          </w:p>
        </w:tc>
        <w:tc>
          <w:tcPr>
            <w:tcW w:w="1360"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15.900</w:t>
            </w:r>
          </w:p>
        </w:tc>
        <w:tc>
          <w:tcPr>
            <w:tcW w:w="1361"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22.000</w:t>
            </w:r>
          </w:p>
        </w:tc>
      </w:tr>
    </w:tbl>
    <w:p w:rsidR="00605BC7" w:rsidRDefault="00605BC7">
      <w:pPr>
        <w:spacing w:after="0" w:line="240" w:lineRule="auto"/>
        <w:rPr>
          <w:lang w:val="en-US"/>
        </w:rPr>
      </w:pPr>
    </w:p>
    <w:p w:rsidR="00245ECE" w:rsidRPr="00245ECE" w:rsidRDefault="00245ECE" w:rsidP="00245ECE">
      <w:pPr>
        <w:pStyle w:val="alineakop"/>
        <w:rPr>
          <w:lang w:val="en-US"/>
        </w:rPr>
      </w:pPr>
      <w:r w:rsidRPr="00245ECE">
        <w:rPr>
          <w:lang w:val="en-US"/>
        </w:rPr>
        <w:t>Quia qui optas andis</w:t>
      </w:r>
    </w:p>
    <w:p w:rsidR="00245ECE" w:rsidRPr="00245ECE" w:rsidRDefault="00245ECE" w:rsidP="00245ECE">
      <w:pPr>
        <w:pStyle w:val="plattetekst1"/>
        <w:rPr>
          <w:lang w:val="en-US"/>
        </w:rPr>
      </w:pPr>
      <w:r w:rsidRPr="00245ECE">
        <w:rPr>
          <w:lang w:val="en-US"/>
        </w:rPr>
        <w:t>conseditem quassi dolestia simodipit earum nonsequ ostiant alia cum vellescit re, si culles aditatiis hil magname mincimos sam facepra nonseque voluptiunt alicipi entior si velit expe nonsecum volum quis duntur si quiduciis et re que qui aut ut lique dolorum vendis eum quuntibus.</w:t>
      </w:r>
    </w:p>
    <w:p w:rsidR="00245ECE" w:rsidRPr="00245ECE" w:rsidRDefault="00245ECE" w:rsidP="00245ECE">
      <w:pPr>
        <w:pStyle w:val="plattetekst1"/>
        <w:rPr>
          <w:lang w:val="en-US"/>
        </w:rPr>
      </w:pPr>
    </w:p>
    <w:p w:rsidR="00245ECE" w:rsidRPr="00245ECE" w:rsidRDefault="00245ECE" w:rsidP="00245ECE">
      <w:pPr>
        <w:pStyle w:val="alineakop"/>
        <w:rPr>
          <w:lang w:val="en-US"/>
        </w:rPr>
      </w:pPr>
      <w:r w:rsidRPr="00245ECE">
        <w:rPr>
          <w:lang w:val="en-US"/>
        </w:rPr>
        <w:t xml:space="preserve">Cae laccabo rempostrum nos am conseditem quassi </w:t>
      </w:r>
    </w:p>
    <w:p w:rsidR="00245ECE" w:rsidRPr="00245ECE" w:rsidRDefault="00245ECE" w:rsidP="00245ECE">
      <w:pPr>
        <w:pStyle w:val="plattetekst1"/>
        <w:rPr>
          <w:lang w:val="en-US"/>
        </w:rPr>
      </w:pPr>
      <w:r w:rsidRPr="00245ECE">
        <w:rPr>
          <w:lang w:val="en-US"/>
        </w:rPr>
        <w:t xml:space="preserve">Orendebitae cum haribus, enistrupta num fugiatem il maximen ihicto dolum quo magnatatur maximinciis sania dolum venisti uscipsa volorporum endae non cum quatatem si consecu sciden. </w:t>
      </w:r>
      <w:r w:rsidRPr="00245ECE">
        <w:rPr>
          <w:lang w:val="en-US"/>
        </w:rPr>
        <w:br/>
        <w:t>Nis nos res aut la verest, entotae. Nam excepudantem fugias dunt accuptisquam il iur.</w:t>
      </w:r>
    </w:p>
    <w:p w:rsidR="008D178C" w:rsidRDefault="008D178C">
      <w:pPr>
        <w:spacing w:after="0" w:line="240" w:lineRule="auto"/>
        <w:rPr>
          <w:lang w:val="en-US"/>
        </w:rPr>
      </w:pPr>
      <w:r>
        <w:rPr>
          <w:lang w:val="en-US"/>
        </w:rPr>
        <w:br w:type="page"/>
      </w:r>
    </w:p>
    <w:p w:rsidR="00605BC7" w:rsidRDefault="00605BC7">
      <w:pPr>
        <w:spacing w:after="0" w:line="240" w:lineRule="auto"/>
        <w:rPr>
          <w:lang w:val="en-US"/>
        </w:rPr>
      </w:pPr>
    </w:p>
    <w:p w:rsidR="008D178C" w:rsidRPr="00403136" w:rsidRDefault="00C1023A">
      <w:pPr>
        <w:spacing w:after="0" w:line="240" w:lineRule="auto"/>
        <w:rPr>
          <w:lang w:val="en-US"/>
        </w:rPr>
      </w:pPr>
      <w:r>
        <w:rPr>
          <w:noProof/>
        </w:rPr>
        <mc:AlternateContent>
          <mc:Choice Requires="wpg">
            <w:drawing>
              <wp:anchor distT="0" distB="0" distL="114300" distR="114300" simplePos="0" relativeHeight="251663360" behindDoc="0" locked="0" layoutInCell="1" allowOverlap="1" wp14:anchorId="3B515DE1" wp14:editId="4A5CD871">
                <wp:simplePos x="0" y="0"/>
                <wp:positionH relativeFrom="column">
                  <wp:posOffset>-913130</wp:posOffset>
                </wp:positionH>
                <wp:positionV relativeFrom="page">
                  <wp:posOffset>1524000</wp:posOffset>
                </wp:positionV>
                <wp:extent cx="7599680" cy="8353425"/>
                <wp:effectExtent l="0" t="0" r="0" b="3175"/>
                <wp:wrapNone/>
                <wp:docPr id="9" name="Groep 9"/>
                <wp:cNvGraphicFramePr/>
                <a:graphic xmlns:a="http://schemas.openxmlformats.org/drawingml/2006/main">
                  <a:graphicData uri="http://schemas.microsoft.com/office/word/2010/wordprocessingGroup">
                    <wpg:wgp>
                      <wpg:cNvGrpSpPr/>
                      <wpg:grpSpPr>
                        <a:xfrm>
                          <a:off x="0" y="0"/>
                          <a:ext cx="7599680" cy="8353425"/>
                          <a:chOff x="-19050" y="3559127"/>
                          <a:chExt cx="7599680" cy="6321474"/>
                        </a:xfrm>
                      </wpg:grpSpPr>
                      <wps:wsp>
                        <wps:cNvPr id="8" name="Rechthoek 8"/>
                        <wps:cNvSpPr/>
                        <wps:spPr>
                          <a:xfrm>
                            <a:off x="-19050" y="3559127"/>
                            <a:ext cx="7599680" cy="6321474"/>
                          </a:xfrm>
                          <a:prstGeom prst="rect">
                            <a:avLst/>
                          </a:prstGeom>
                          <a:solidFill>
                            <a:srgbClr val="469A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kstvak 5"/>
                        <wps:cNvSpPr txBox="1"/>
                        <wps:spPr>
                          <a:xfrm>
                            <a:off x="900332" y="9483911"/>
                            <a:ext cx="2640330" cy="225425"/>
                          </a:xfrm>
                          <a:prstGeom prst="rect">
                            <a:avLst/>
                          </a:prstGeom>
                          <a:noFill/>
                          <a:ln w="6350">
                            <a:noFill/>
                          </a:ln>
                        </wps:spPr>
                        <wps:txbx>
                          <w:txbxContent>
                            <w:sdt>
                              <w:sdtPr>
                                <w:rPr>
                                  <w:color w:val="FFFFFF" w:themeColor="background1"/>
                                </w:rPr>
                                <w:alias w:val="Publicatiedatum"/>
                                <w:tag w:val=""/>
                                <w:id w:val="340053376"/>
                                <w:placeholder>
                                  <w:docPart w:val="4BD363B9313E004E9B10022BCBBDDA93"/>
                                </w:placeholder>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5D3ED0" w:rsidRPr="00757A19" w:rsidRDefault="005D3ED0" w:rsidP="005D3ED0">
                                  <w:pPr>
                                    <w:pStyle w:val="Geenafstand"/>
                                    <w:rPr>
                                      <w:color w:val="FFFFFF" w:themeColor="background1"/>
                                    </w:rPr>
                                  </w:pPr>
                                  <w:r w:rsidRPr="00757A19">
                                    <w:rPr>
                                      <w:rStyle w:val="Tekstvantijdelijkeaanduiding"/>
                                      <w:color w:val="FFFFFF" w:themeColor="background1"/>
                                    </w:rPr>
                                    <w:t>[Publicatiedatum]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5DE1" id="Groep 9" o:spid="_x0000_s1028" style="position:absolute;margin-left:-71.9pt;margin-top:120pt;width:598.4pt;height:657.75pt;z-index:251663360;mso-position-vertical-relative:page;mso-width-relative:margin;mso-height-relative:margin" coordorigin="-190,35591" coordsize="75996,63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">
                <v:rect id="Rechthoek 8" o:spid="_x0000_s1029" style="position:absolute;left:-190;top:35591;width:75996;height:63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" fillcolor="#469ad3" stroked="f" strokeweight=".85pt"/>
                <v:shape id="Tekstvak 5" o:spid="_x0000_s1030" type="#_x0000_t202" style="position:absolute;left:9003;top:94839;width:26403;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" filled="f" stroked="f" strokeweight=".5pt">
                  <v:textbox inset="0,0,0,0">
                    <w:txbxContent>
                      <w:sdt>
                        <w:sdtPr>
                          <w:rPr>
                            <w:color w:val="FFFFFF" w:themeColor="background1"/>
                          </w:rPr>
                          <w:alias w:val="Publicatiedatum"/>
                          <w:tag w:val=""/>
                          <w:id w:val="340053376"/>
                          <w:placeholder>
                            <w:docPart w:val="4BD363B9313E004E9B10022BCBBDDA93"/>
                          </w:placeholder>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5D3ED0" w:rsidRPr="00757A19" w:rsidRDefault="005D3ED0" w:rsidP="005D3ED0">
                            <w:pPr>
                              <w:pStyle w:val="Geenafstand"/>
                              <w:rPr>
                                <w:color w:val="FFFFFF" w:themeColor="background1"/>
                              </w:rPr>
                            </w:pPr>
                            <w:r w:rsidRPr="00757A19">
                              <w:rPr>
                                <w:rStyle w:val="Tekstvantijdelijkeaanduiding"/>
                                <w:color w:val="FFFFFF" w:themeColor="background1"/>
                              </w:rPr>
                              <w:t>[Publicatiedatum]</w:t>
                            </w:r>
                          </w:p>
                        </w:sdtContent>
                      </w:sdt>
                    </w:txbxContent>
                  </v:textbox>
                </v:shape>
                <w10:wrap anchory="page"/>
              </v:group>
            </w:pict>
          </mc:Fallback>
        </mc:AlternateContent>
      </w:r>
    </w:p>
    <w:p w:rsidR="005D3ED0" w:rsidRPr="0083021C" w:rsidRDefault="005D3ED0" w:rsidP="004E11F1">
      <w:pPr>
        <w:rPr>
          <w:lang w:val="en-US"/>
        </w:rPr>
      </w:pPr>
    </w:p>
    <w:p w:rsidR="004E11F1" w:rsidRPr="0083021C" w:rsidRDefault="00C1023A" w:rsidP="004E11F1">
      <w:pPr>
        <w:rPr>
          <w:lang w:val="en-US"/>
        </w:rPr>
      </w:pPr>
      <w:r>
        <w:rPr>
          <w:noProof/>
        </w:rPr>
        <mc:AlternateContent>
          <mc:Choice Requires="wps">
            <w:drawing>
              <wp:anchor distT="0" distB="0" distL="114300" distR="114300" simplePos="0" relativeHeight="251668480" behindDoc="0" locked="0" layoutInCell="1" allowOverlap="1" wp14:anchorId="23EAA559" wp14:editId="7BD60705">
                <wp:simplePos x="0" y="0"/>
                <wp:positionH relativeFrom="column">
                  <wp:posOffset>26670</wp:posOffset>
                </wp:positionH>
                <wp:positionV relativeFrom="paragraph">
                  <wp:posOffset>6143625</wp:posOffset>
                </wp:positionV>
                <wp:extent cx="3709224" cy="762000"/>
                <wp:effectExtent l="0" t="0" r="0" b="0"/>
                <wp:wrapNone/>
                <wp:docPr id="3" name="Tekstvak 3"/>
                <wp:cNvGraphicFramePr/>
                <a:graphic xmlns:a="http://schemas.openxmlformats.org/drawingml/2006/main">
                  <a:graphicData uri="http://schemas.microsoft.com/office/word/2010/wordprocessingShape">
                    <wps:wsp>
                      <wps:cNvSpPr txBox="1"/>
                      <wps:spPr>
                        <a:xfrm>
                          <a:off x="0" y="0"/>
                          <a:ext cx="3709224" cy="762000"/>
                        </a:xfrm>
                        <a:prstGeom prst="rect">
                          <a:avLst/>
                        </a:prstGeom>
                        <a:noFill/>
                        <a:ln w="6350">
                          <a:noFill/>
                        </a:ln>
                      </wps:spPr>
                      <wps:txbx>
                        <w:txbxContent>
                          <w:p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rsidR="00C1023A" w:rsidRPr="00BE1977" w:rsidRDefault="00C1023A" w:rsidP="00C1023A">
                            <w:pPr>
                              <w:pStyle w:val="Geenafstand"/>
                              <w:spacing w:line="264" w:lineRule="auto"/>
                              <w:rPr>
                                <w:color w:val="FFFFFF" w:themeColor="background1"/>
                              </w:rPr>
                            </w:pPr>
                            <w:hyperlink r:id="rId20" w:history="1">
                              <w:r w:rsidRPr="00BE1977">
                                <w:rPr>
                                  <w:rStyle w:val="Hyperlink"/>
                                  <w:color w:val="FFFFFF" w:themeColor="background1"/>
                                </w:rPr>
                                <w:t>www.agendalaadinfrastructuur.nl/</w:t>
                              </w:r>
                            </w:hyperlink>
                            <w:r w:rsidRPr="00BE1977">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AA559" id="Tekstvak 3" o:spid="_x0000_s1031" type="#_x0000_t202" style="position:absolute;margin-left:2.1pt;margin-top:483.75pt;width:292.05pt;height:6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" filled="f" stroked="f" strokeweight=".5pt">
                <v:textbox inset="0,0,0,0">
                  <w:txbxContent>
                    <w:p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rsidR="00C1023A" w:rsidRPr="00BE1977" w:rsidRDefault="00C1023A" w:rsidP="00C1023A">
                      <w:pPr>
                        <w:pStyle w:val="Geenafstand"/>
                        <w:spacing w:line="264" w:lineRule="auto"/>
                        <w:rPr>
                          <w:color w:val="FFFFFF" w:themeColor="background1"/>
                        </w:rPr>
                      </w:pPr>
                      <w:hyperlink r:id="rId21" w:history="1">
                        <w:r w:rsidRPr="00BE1977">
                          <w:rPr>
                            <w:rStyle w:val="Hyperlink"/>
                            <w:color w:val="FFFFFF" w:themeColor="background1"/>
                          </w:rPr>
                          <w:t>www.agendalaadinfrastructuur.nl/</w:t>
                        </w:r>
                      </w:hyperlink>
                      <w:r w:rsidRPr="00BE1977">
                        <w:rPr>
                          <w:color w:val="FFFFFF" w:themeColor="background1"/>
                        </w:rPr>
                        <w:t xml:space="preserve"> </w:t>
                      </w:r>
                    </w:p>
                  </w:txbxContent>
                </v:textbox>
              </v:shape>
            </w:pict>
          </mc:Fallback>
        </mc:AlternateContent>
      </w:r>
    </w:p>
    <w:sectPr w:rsidR="004E11F1" w:rsidRPr="0083021C" w:rsidSect="000F2546">
      <w:headerReference w:type="default" r:id="rId22"/>
      <w:pgSz w:w="11906" w:h="16838" w:code="9"/>
      <w:pgMar w:top="1871" w:right="1418" w:bottom="567"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067" w:rsidRDefault="00AA5067" w:rsidP="00C8678F">
      <w:pPr>
        <w:spacing w:after="0" w:line="240" w:lineRule="auto"/>
      </w:pPr>
      <w:r>
        <w:separator/>
      </w:r>
    </w:p>
  </w:endnote>
  <w:endnote w:type="continuationSeparator" w:id="0">
    <w:p w:rsidR="00AA5067" w:rsidRDefault="00AA5067" w:rsidP="00C8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Hoofdtekst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67" w:type="dxa"/>
        <w:left w:w="0" w:type="dxa"/>
        <w:bottom w:w="45" w:type="dxa"/>
        <w:right w:w="0" w:type="dxa"/>
      </w:tblCellMar>
      <w:tblLook w:val="04A0" w:firstRow="1" w:lastRow="0" w:firstColumn="1" w:lastColumn="0" w:noHBand="0" w:noVBand="1"/>
    </w:tblPr>
    <w:tblGrid>
      <w:gridCol w:w="9060"/>
    </w:tblGrid>
    <w:tr w:rsidR="00931D79" w:rsidTr="00931D79">
      <w:trPr>
        <w:jc w:val="center"/>
      </w:trPr>
      <w:tc>
        <w:tcPr>
          <w:tcW w:w="9060" w:type="dxa"/>
        </w:tcPr>
        <w:p w:rsidR="00931D79" w:rsidRDefault="00931D79" w:rsidP="00931D79">
          <w:pPr>
            <w:pStyle w:val="Voettekst"/>
            <w:jc w:val="center"/>
          </w:pPr>
          <w:r>
            <w:fldChar w:fldCharType="begin"/>
          </w:r>
          <w:r>
            <w:instrText>PAGE   \* MERGEFORMAT</w:instrText>
          </w:r>
          <w:r>
            <w:fldChar w:fldCharType="separate"/>
          </w:r>
          <w:r>
            <w:t>1</w:t>
          </w:r>
          <w:r>
            <w:fldChar w:fldCharType="end"/>
          </w:r>
        </w:p>
      </w:tc>
    </w:tr>
  </w:tbl>
  <w:p w:rsidR="00931D79" w:rsidRDefault="00931D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C1" w:rsidRDefault="007640C1">
    <w:pPr>
      <w:pStyle w:val="Voettekst"/>
    </w:pPr>
    <w:r>
      <w:rPr>
        <w:noProof/>
      </w:rPr>
      <w:drawing>
        <wp:anchor distT="0" distB="0" distL="114300" distR="114300" simplePos="0" relativeHeight="251659264" behindDoc="1" locked="0" layoutInCell="1" allowOverlap="1">
          <wp:simplePos x="0" y="0"/>
          <wp:positionH relativeFrom="column">
            <wp:posOffset>3750612</wp:posOffset>
          </wp:positionH>
          <wp:positionV relativeFrom="paragraph">
            <wp:posOffset>-337185</wp:posOffset>
          </wp:positionV>
          <wp:extent cx="1928840" cy="56376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L-payoff-oranje-rgb-1200dpi.png"/>
                  <pic:cNvPicPr/>
                </pic:nvPicPr>
                <pic:blipFill>
                  <a:blip r:embed="rId1">
                    <a:extLst>
                      <a:ext uri="{28A0092B-C50C-407E-A947-70E740481C1C}">
                        <a14:useLocalDpi xmlns:a14="http://schemas.microsoft.com/office/drawing/2010/main" val="0"/>
                      </a:ext>
                    </a:extLst>
                  </a:blip>
                  <a:stretch>
                    <a:fillRect/>
                  </a:stretch>
                </pic:blipFill>
                <pic:spPr>
                  <a:xfrm>
                    <a:off x="0" y="0"/>
                    <a:ext cx="1928840" cy="56376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067" w:rsidRDefault="00AA5067" w:rsidP="00C8678F">
      <w:pPr>
        <w:spacing w:after="0" w:line="240" w:lineRule="auto"/>
      </w:pPr>
      <w:r>
        <w:separator/>
      </w:r>
    </w:p>
  </w:footnote>
  <w:footnote w:type="continuationSeparator" w:id="0">
    <w:p w:rsidR="00AA5067" w:rsidRDefault="00AA5067" w:rsidP="00C8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8F" w:rsidRDefault="00B30CB0" w:rsidP="00746DDE">
    <w:pPr>
      <w:pStyle w:val="Koptekst"/>
      <w:jc w:val="center"/>
    </w:pPr>
    <w:r>
      <w:rPr>
        <w:noProof/>
      </w:rPr>
      <w:drawing>
        <wp:anchor distT="0" distB="0" distL="114300" distR="114300" simplePos="0" relativeHeight="251661312" behindDoc="0" locked="0" layoutInCell="1" allowOverlap="1" wp14:anchorId="26993B47" wp14:editId="5F83EA4F">
          <wp:simplePos x="0" y="0"/>
          <wp:positionH relativeFrom="column">
            <wp:posOffset>4365534</wp:posOffset>
          </wp:positionH>
          <wp:positionV relativeFrom="paragraph">
            <wp:posOffset>-102235</wp:posOffset>
          </wp:positionV>
          <wp:extent cx="1939706" cy="6037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8F" w:rsidRDefault="007640C1">
    <w:pPr>
      <w:pStyle w:val="Koptekst"/>
    </w:pPr>
    <w:r>
      <w:rPr>
        <w:noProof/>
      </w:rPr>
      <w:drawing>
        <wp:anchor distT="0" distB="0" distL="114300" distR="114300" simplePos="0" relativeHeight="251658240" behindDoc="1" locked="0" layoutInCell="1" allowOverlap="1">
          <wp:simplePos x="0" y="0"/>
          <wp:positionH relativeFrom="column">
            <wp:posOffset>3771158</wp:posOffset>
          </wp:positionH>
          <wp:positionV relativeFrom="paragraph">
            <wp:posOffset>-51554</wp:posOffset>
          </wp:positionV>
          <wp:extent cx="2612002" cy="81046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L-logo-pos-rgb-1200dpi.png"/>
                  <pic:cNvPicPr/>
                </pic:nvPicPr>
                <pic:blipFill>
                  <a:blip r:embed="rId1">
                    <a:extLst>
                      <a:ext uri="{28A0092B-C50C-407E-A947-70E740481C1C}">
                        <a14:useLocalDpi xmlns:a14="http://schemas.microsoft.com/office/drawing/2010/main" val="0"/>
                      </a:ext>
                    </a:extLst>
                  </a:blip>
                  <a:stretch>
                    <a:fillRect/>
                  </a:stretch>
                </pic:blipFill>
                <pic:spPr>
                  <a:xfrm>
                    <a:off x="0" y="0"/>
                    <a:ext cx="2612002" cy="8104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4AE" w:rsidRDefault="00A314AE" w:rsidP="00A314AE">
    <w:pPr>
      <w:pStyle w:val="Koptekst"/>
      <w:jc w:val="center"/>
    </w:pPr>
    <w:r>
      <w:rPr>
        <w:noProof/>
      </w:rPr>
      <w:drawing>
        <wp:anchor distT="0" distB="0" distL="114300" distR="114300" simplePos="0" relativeHeight="251663360" behindDoc="0" locked="0" layoutInCell="1" allowOverlap="1" wp14:anchorId="2BE096F7" wp14:editId="620C3B33">
          <wp:simplePos x="0" y="0"/>
          <wp:positionH relativeFrom="column">
            <wp:posOffset>4365534</wp:posOffset>
          </wp:positionH>
          <wp:positionV relativeFrom="paragraph">
            <wp:posOffset>-102235</wp:posOffset>
          </wp:positionV>
          <wp:extent cx="1939706" cy="60372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p w:rsidR="00A314AE" w:rsidRPr="000F2546" w:rsidRDefault="00A314AE" w:rsidP="00A314AE">
    <w:pPr>
      <w:pStyle w:val="Koptekst"/>
    </w:pPr>
  </w:p>
  <w:p w:rsidR="0054663B" w:rsidRPr="00A314AE" w:rsidRDefault="0054663B" w:rsidP="00A314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D20F26"/>
    <w:lvl w:ilvl="0">
      <w:start w:val="1"/>
      <w:numFmt w:val="decimal"/>
      <w:lvlText w:val="%1."/>
      <w:lvlJc w:val="left"/>
      <w:pPr>
        <w:tabs>
          <w:tab w:val="num" w:pos="360"/>
        </w:tabs>
        <w:ind w:left="360" w:hanging="360"/>
      </w:pPr>
    </w:lvl>
  </w:abstractNum>
  <w:abstractNum w:abstractNumId="1" w15:restartNumberingAfterBreak="0">
    <w:nsid w:val="266529AA"/>
    <w:multiLevelType w:val="multilevel"/>
    <w:tmpl w:val="DA42B0F6"/>
    <w:styleLink w:val="Stijl1"/>
    <w:lvl w:ilvl="0">
      <w:start w:val="1"/>
      <w:numFmt w:val="bullet"/>
      <w:pStyle w:val="Lijstalinea"/>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2" w15:restartNumberingAfterBreak="0">
    <w:nsid w:val="374D45CE"/>
    <w:multiLevelType w:val="multilevel"/>
    <w:tmpl w:val="894468CA"/>
    <w:styleLink w:val="LijstnummeringSmash"/>
    <w:lvl w:ilvl="0">
      <w:start w:val="1"/>
      <w:numFmt w:val="lowerLetter"/>
      <w:pStyle w:val="Lijstnummering"/>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8E"/>
    <w:rsid w:val="00041F46"/>
    <w:rsid w:val="000D35D6"/>
    <w:rsid w:val="000E38EB"/>
    <w:rsid w:val="000F2546"/>
    <w:rsid w:val="001313E6"/>
    <w:rsid w:val="00163C2E"/>
    <w:rsid w:val="001E5434"/>
    <w:rsid w:val="002112A0"/>
    <w:rsid w:val="0021200D"/>
    <w:rsid w:val="00243830"/>
    <w:rsid w:val="00245ECE"/>
    <w:rsid w:val="002605D8"/>
    <w:rsid w:val="0026432D"/>
    <w:rsid w:val="002A53B5"/>
    <w:rsid w:val="002A5BEF"/>
    <w:rsid w:val="002A7405"/>
    <w:rsid w:val="002C68C9"/>
    <w:rsid w:val="002F4928"/>
    <w:rsid w:val="003260CC"/>
    <w:rsid w:val="003726C7"/>
    <w:rsid w:val="003A4D11"/>
    <w:rsid w:val="003B0D95"/>
    <w:rsid w:val="003C1EB9"/>
    <w:rsid w:val="003F31FE"/>
    <w:rsid w:val="00403136"/>
    <w:rsid w:val="00426542"/>
    <w:rsid w:val="00470772"/>
    <w:rsid w:val="0047444C"/>
    <w:rsid w:val="0049144D"/>
    <w:rsid w:val="004A0BB5"/>
    <w:rsid w:val="004B62ED"/>
    <w:rsid w:val="004E11F1"/>
    <w:rsid w:val="004E22D6"/>
    <w:rsid w:val="00500F78"/>
    <w:rsid w:val="0054663B"/>
    <w:rsid w:val="005562F4"/>
    <w:rsid w:val="0056490A"/>
    <w:rsid w:val="005D3ED0"/>
    <w:rsid w:val="005E7B37"/>
    <w:rsid w:val="0060298A"/>
    <w:rsid w:val="00605BC7"/>
    <w:rsid w:val="006A79A8"/>
    <w:rsid w:val="006C41AF"/>
    <w:rsid w:val="006D35F2"/>
    <w:rsid w:val="006F1E03"/>
    <w:rsid w:val="00715042"/>
    <w:rsid w:val="00746DDE"/>
    <w:rsid w:val="00757A19"/>
    <w:rsid w:val="007640C1"/>
    <w:rsid w:val="00815CD1"/>
    <w:rsid w:val="0083021C"/>
    <w:rsid w:val="00850E96"/>
    <w:rsid w:val="008526C7"/>
    <w:rsid w:val="008539C4"/>
    <w:rsid w:val="00891795"/>
    <w:rsid w:val="008D178C"/>
    <w:rsid w:val="008E7B0D"/>
    <w:rsid w:val="009103B2"/>
    <w:rsid w:val="00931D79"/>
    <w:rsid w:val="0094124A"/>
    <w:rsid w:val="00954D20"/>
    <w:rsid w:val="00996A2C"/>
    <w:rsid w:val="009B087D"/>
    <w:rsid w:val="009B1138"/>
    <w:rsid w:val="009F4268"/>
    <w:rsid w:val="00A0306A"/>
    <w:rsid w:val="00A314AE"/>
    <w:rsid w:val="00A3678C"/>
    <w:rsid w:val="00AA5067"/>
    <w:rsid w:val="00AD6797"/>
    <w:rsid w:val="00B30CB0"/>
    <w:rsid w:val="00B568EA"/>
    <w:rsid w:val="00BB399E"/>
    <w:rsid w:val="00C1023A"/>
    <w:rsid w:val="00C17DE6"/>
    <w:rsid w:val="00C43586"/>
    <w:rsid w:val="00C8678F"/>
    <w:rsid w:val="00CB0422"/>
    <w:rsid w:val="00CB4F8E"/>
    <w:rsid w:val="00CB703C"/>
    <w:rsid w:val="00CD42F8"/>
    <w:rsid w:val="00D455C4"/>
    <w:rsid w:val="00D56AE3"/>
    <w:rsid w:val="00D63F66"/>
    <w:rsid w:val="00D64FC9"/>
    <w:rsid w:val="00D701E8"/>
    <w:rsid w:val="00D74B26"/>
    <w:rsid w:val="00D960A8"/>
    <w:rsid w:val="00DA3402"/>
    <w:rsid w:val="00E16B46"/>
    <w:rsid w:val="00E2315C"/>
    <w:rsid w:val="00E27515"/>
    <w:rsid w:val="00E4607A"/>
    <w:rsid w:val="00E649A9"/>
    <w:rsid w:val="00E86878"/>
    <w:rsid w:val="00E917E6"/>
    <w:rsid w:val="00EC3CCA"/>
    <w:rsid w:val="00EE2D87"/>
    <w:rsid w:val="00EF7899"/>
    <w:rsid w:val="00F1183B"/>
    <w:rsid w:val="00F14691"/>
    <w:rsid w:val="00FA6EE9"/>
    <w:rsid w:val="00FF12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2FBC14-2219-074F-BC5C-DD035DB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E11F1"/>
    <w:pPr>
      <w:spacing w:after="280" w:line="283" w:lineRule="auto"/>
    </w:pPr>
  </w:style>
  <w:style w:type="paragraph" w:styleId="Kop1">
    <w:name w:val="heading 1"/>
    <w:basedOn w:val="Titel"/>
    <w:next w:val="Standaard"/>
    <w:link w:val="Kop1Char"/>
    <w:uiPriority w:val="9"/>
    <w:qFormat/>
    <w:rsid w:val="00403136"/>
    <w:pPr>
      <w:outlineLvl w:val="0"/>
    </w:pPr>
    <w:rPr>
      <w:color w:val="4599D3" w:themeColor="text1"/>
      <w:sz w:val="56"/>
    </w:rPr>
  </w:style>
  <w:style w:type="paragraph" w:styleId="Kop2">
    <w:name w:val="heading 2"/>
    <w:basedOn w:val="Standaard"/>
    <w:next w:val="Standaard"/>
    <w:link w:val="Kop2Char"/>
    <w:uiPriority w:val="9"/>
    <w:unhideWhenUsed/>
    <w:qFormat/>
    <w:rsid w:val="00403136"/>
    <w:pPr>
      <w:spacing w:before="560"/>
      <w:outlineLvl w:val="1"/>
    </w:pPr>
    <w:rPr>
      <w:b/>
      <w:bCs/>
      <w:color w:val="445369" w:themeColor="text2"/>
      <w:sz w:val="36"/>
    </w:rPr>
  </w:style>
  <w:style w:type="paragraph" w:styleId="Kop3">
    <w:name w:val="heading 3"/>
    <w:basedOn w:val="Standaard"/>
    <w:next w:val="Standaard"/>
    <w:link w:val="Kop3Char"/>
    <w:uiPriority w:val="9"/>
    <w:unhideWhenUsed/>
    <w:qFormat/>
    <w:rsid w:val="002112A0"/>
    <w:pPr>
      <w:keepNext/>
      <w:keepLines/>
      <w:spacing w:before="40" w:after="0"/>
      <w:outlineLvl w:val="2"/>
    </w:pPr>
    <w:rPr>
      <w:rFonts w:asciiTheme="majorHAnsi" w:eastAsiaTheme="majorEastAsia" w:hAnsiTheme="majorHAnsi" w:cstheme="majorBidi"/>
      <w:b/>
      <w:color w:val="469AD3"/>
      <w:sz w:val="26"/>
      <w:szCs w:val="24"/>
    </w:rPr>
  </w:style>
  <w:style w:type="paragraph" w:styleId="Kop4">
    <w:name w:val="heading 4"/>
    <w:basedOn w:val="Standaard"/>
    <w:next w:val="Standaard"/>
    <w:link w:val="Kop4Char"/>
    <w:uiPriority w:val="9"/>
    <w:unhideWhenUsed/>
    <w:qFormat/>
    <w:rsid w:val="002112A0"/>
    <w:pPr>
      <w:keepNext/>
      <w:keepLines/>
      <w:spacing w:before="40" w:after="0"/>
      <w:outlineLvl w:val="3"/>
    </w:pPr>
    <w:rPr>
      <w:rFonts w:asciiTheme="majorHAnsi" w:eastAsiaTheme="majorEastAsia" w:hAnsiTheme="majorHAnsi" w:cstheme="majorBidi"/>
      <w:b/>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67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78F"/>
  </w:style>
  <w:style w:type="paragraph" w:styleId="Voettekst">
    <w:name w:val="footer"/>
    <w:basedOn w:val="Standaard"/>
    <w:link w:val="VoettekstChar"/>
    <w:uiPriority w:val="99"/>
    <w:unhideWhenUsed/>
    <w:rsid w:val="00C867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78F"/>
  </w:style>
  <w:style w:type="table" w:styleId="Tabelraster">
    <w:name w:val="Table Grid"/>
    <w:basedOn w:val="Standaardtabel"/>
    <w:uiPriority w:val="39"/>
    <w:rsid w:val="005E7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605D8"/>
    <w:pPr>
      <w:spacing w:line="800" w:lineRule="exact"/>
      <w:contextualSpacing/>
    </w:pPr>
    <w:rPr>
      <w:rFonts w:asciiTheme="majorHAnsi" w:eastAsiaTheme="majorEastAsia" w:hAnsiTheme="majorHAnsi" w:cstheme="majorBidi"/>
      <w:b/>
      <w:color w:val="FFFFFF" w:themeColor="background1"/>
      <w:kern w:val="28"/>
      <w:sz w:val="80"/>
      <w:szCs w:val="56"/>
    </w:rPr>
  </w:style>
  <w:style w:type="character" w:customStyle="1" w:styleId="TitelChar">
    <w:name w:val="Titel Char"/>
    <w:basedOn w:val="Standaardalinea-lettertype"/>
    <w:link w:val="Titel"/>
    <w:uiPriority w:val="10"/>
    <w:rsid w:val="002605D8"/>
    <w:rPr>
      <w:rFonts w:asciiTheme="majorHAnsi" w:eastAsiaTheme="majorEastAsia" w:hAnsiTheme="majorHAnsi" w:cstheme="majorBidi"/>
      <w:b/>
      <w:color w:val="FFFFFF" w:themeColor="background1"/>
      <w:kern w:val="28"/>
      <w:sz w:val="80"/>
      <w:szCs w:val="56"/>
    </w:rPr>
  </w:style>
  <w:style w:type="character" w:styleId="Tekstvantijdelijkeaanduiding">
    <w:name w:val="Placeholder Text"/>
    <w:basedOn w:val="Standaardalinea-lettertype"/>
    <w:uiPriority w:val="99"/>
    <w:semiHidden/>
    <w:rsid w:val="005E7B37"/>
    <w:rPr>
      <w:color w:val="808080"/>
    </w:rPr>
  </w:style>
  <w:style w:type="paragraph" w:styleId="Ondertitel">
    <w:name w:val="Subtitle"/>
    <w:basedOn w:val="Standaard"/>
    <w:next w:val="Standaard"/>
    <w:link w:val="OndertitelChar"/>
    <w:uiPriority w:val="11"/>
    <w:qFormat/>
    <w:rsid w:val="002605D8"/>
    <w:pPr>
      <w:numPr>
        <w:ilvl w:val="1"/>
      </w:numPr>
      <w:spacing w:line="400" w:lineRule="exact"/>
    </w:pPr>
    <w:rPr>
      <w:rFonts w:eastAsiaTheme="minorEastAsia"/>
      <w:b/>
      <w:color w:val="4599D3" w:themeColor="text1"/>
      <w:sz w:val="40"/>
    </w:rPr>
  </w:style>
  <w:style w:type="character" w:customStyle="1" w:styleId="OndertitelChar">
    <w:name w:val="Ondertitel Char"/>
    <w:basedOn w:val="Standaardalinea-lettertype"/>
    <w:link w:val="Ondertitel"/>
    <w:uiPriority w:val="11"/>
    <w:rsid w:val="002605D8"/>
    <w:rPr>
      <w:rFonts w:eastAsiaTheme="minorEastAsia"/>
      <w:b/>
      <w:color w:val="4599D3" w:themeColor="text1"/>
      <w:sz w:val="40"/>
    </w:rPr>
  </w:style>
  <w:style w:type="paragraph" w:customStyle="1" w:styleId="Auteur">
    <w:name w:val="Auteur"/>
    <w:basedOn w:val="Standaard"/>
    <w:uiPriority w:val="12"/>
    <w:qFormat/>
    <w:rsid w:val="00E2315C"/>
    <w:rPr>
      <w:b/>
      <w:bCs/>
      <w:color w:val="44546A"/>
      <w:sz w:val="24"/>
      <w:szCs w:val="32"/>
    </w:rPr>
  </w:style>
  <w:style w:type="character" w:customStyle="1" w:styleId="Kop1Char">
    <w:name w:val="Kop 1 Char"/>
    <w:basedOn w:val="Standaardalinea-lettertype"/>
    <w:link w:val="Kop1"/>
    <w:uiPriority w:val="9"/>
    <w:rsid w:val="00403136"/>
    <w:rPr>
      <w:rFonts w:asciiTheme="majorHAnsi" w:eastAsiaTheme="majorEastAsia" w:hAnsiTheme="majorHAnsi" w:cstheme="majorBidi"/>
      <w:b/>
      <w:color w:val="4599D3" w:themeColor="text1"/>
      <w:kern w:val="28"/>
      <w:sz w:val="56"/>
      <w:szCs w:val="56"/>
    </w:rPr>
  </w:style>
  <w:style w:type="character" w:customStyle="1" w:styleId="Kop2Char">
    <w:name w:val="Kop 2 Char"/>
    <w:basedOn w:val="Standaardalinea-lettertype"/>
    <w:link w:val="Kop2"/>
    <w:uiPriority w:val="9"/>
    <w:rsid w:val="00403136"/>
    <w:rPr>
      <w:b/>
      <w:bCs/>
      <w:color w:val="445369" w:themeColor="text2"/>
      <w:sz w:val="36"/>
    </w:rPr>
  </w:style>
  <w:style w:type="character" w:styleId="Hyperlink">
    <w:name w:val="Hyperlink"/>
    <w:basedOn w:val="Standaardalinea-lettertype"/>
    <w:uiPriority w:val="99"/>
    <w:unhideWhenUsed/>
    <w:rsid w:val="006F1E03"/>
    <w:rPr>
      <w:color w:val="FFB611" w:themeColor="accent4"/>
      <w:u w:val="single"/>
    </w:rPr>
  </w:style>
  <w:style w:type="character" w:styleId="Onopgelostemelding">
    <w:name w:val="Unresolved Mention"/>
    <w:basedOn w:val="Standaardalinea-lettertype"/>
    <w:uiPriority w:val="99"/>
    <w:semiHidden/>
    <w:unhideWhenUsed/>
    <w:rsid w:val="006F1E03"/>
    <w:rPr>
      <w:color w:val="605E5C"/>
      <w:shd w:val="clear" w:color="auto" w:fill="E1DFDD"/>
    </w:rPr>
  </w:style>
  <w:style w:type="paragraph" w:styleId="Geenafstand">
    <w:name w:val="No Spacing"/>
    <w:uiPriority w:val="1"/>
    <w:rsid w:val="00931D79"/>
  </w:style>
  <w:style w:type="paragraph" w:styleId="Kopvaninhoudsopgave">
    <w:name w:val="TOC Heading"/>
    <w:basedOn w:val="Kop1"/>
    <w:next w:val="Standaard"/>
    <w:uiPriority w:val="39"/>
    <w:unhideWhenUsed/>
    <w:qFormat/>
    <w:rsid w:val="008526C7"/>
    <w:pPr>
      <w:spacing w:after="240" w:line="259" w:lineRule="auto"/>
      <w:outlineLvl w:val="9"/>
    </w:pPr>
    <w:rPr>
      <w:sz w:val="32"/>
      <w:lang w:eastAsia="nl-NL"/>
    </w:rPr>
  </w:style>
  <w:style w:type="paragraph" w:styleId="Inhopg1">
    <w:name w:val="toc 1"/>
    <w:basedOn w:val="Standaard"/>
    <w:next w:val="Standaard"/>
    <w:autoRedefine/>
    <w:uiPriority w:val="39"/>
    <w:unhideWhenUsed/>
    <w:rsid w:val="008526C7"/>
    <w:pPr>
      <w:tabs>
        <w:tab w:val="right" w:pos="9060"/>
      </w:tabs>
      <w:spacing w:before="360" w:after="240"/>
      <w:ind w:left="567"/>
    </w:pPr>
    <w:rPr>
      <w:rFonts w:cs="Arial (Hoofdtekst CS)"/>
      <w:b/>
      <w:noProof/>
      <w:color w:val="4599D3" w:themeColor="text1"/>
      <w:sz w:val="26"/>
    </w:rPr>
  </w:style>
  <w:style w:type="paragraph" w:styleId="Inhopg2">
    <w:name w:val="toc 2"/>
    <w:basedOn w:val="Standaard"/>
    <w:next w:val="Standaard"/>
    <w:autoRedefine/>
    <w:uiPriority w:val="39"/>
    <w:unhideWhenUsed/>
    <w:rsid w:val="0054663B"/>
    <w:pPr>
      <w:tabs>
        <w:tab w:val="right" w:pos="9060"/>
      </w:tabs>
      <w:spacing w:after="100"/>
      <w:ind w:left="567"/>
    </w:pPr>
  </w:style>
  <w:style w:type="numbering" w:customStyle="1" w:styleId="LijstnummeringSmash">
    <w:name w:val="Lijstnummering Smash!"/>
    <w:uiPriority w:val="99"/>
    <w:rsid w:val="00996A2C"/>
    <w:pPr>
      <w:numPr>
        <w:numId w:val="1"/>
      </w:numPr>
    </w:pPr>
  </w:style>
  <w:style w:type="paragraph" w:customStyle="1" w:styleId="blauwgearceerd">
    <w:name w:val="blauw gearceerd"/>
    <w:basedOn w:val="Standaard"/>
    <w:next w:val="Standaard"/>
    <w:link w:val="blauwgearceerdChar"/>
    <w:uiPriority w:val="8"/>
    <w:qFormat/>
    <w:rsid w:val="004B62ED"/>
    <w:pPr>
      <w:pBdr>
        <w:top w:val="single" w:sz="4" w:space="3" w:color="E3F0F8"/>
        <w:left w:val="single" w:sz="4" w:space="6" w:color="E3F0F8"/>
        <w:bottom w:val="single" w:sz="4" w:space="3" w:color="E3F0F8"/>
        <w:right w:val="single" w:sz="4" w:space="6" w:color="E3F0F8"/>
      </w:pBdr>
      <w:shd w:val="clear" w:color="auto" w:fill="E3F0F8"/>
    </w:pPr>
  </w:style>
  <w:style w:type="paragraph" w:styleId="Lijstnummering">
    <w:name w:val="List Number"/>
    <w:basedOn w:val="Standaard"/>
    <w:uiPriority w:val="8"/>
    <w:unhideWhenUsed/>
    <w:qFormat/>
    <w:rsid w:val="00996A2C"/>
    <w:pPr>
      <w:numPr>
        <w:numId w:val="1"/>
      </w:numPr>
      <w:contextualSpacing/>
    </w:pPr>
  </w:style>
  <w:style w:type="character" w:customStyle="1" w:styleId="blauwgearceerdChar">
    <w:name w:val="blauw gearceerd Char"/>
    <w:basedOn w:val="Standaardalinea-lettertype"/>
    <w:link w:val="blauwgearceerd"/>
    <w:uiPriority w:val="8"/>
    <w:rsid w:val="004B62ED"/>
    <w:rPr>
      <w:shd w:val="clear" w:color="auto" w:fill="E3F0F8"/>
    </w:rPr>
  </w:style>
  <w:style w:type="character" w:customStyle="1" w:styleId="Kop3Char">
    <w:name w:val="Kop 3 Char"/>
    <w:basedOn w:val="Standaardalinea-lettertype"/>
    <w:link w:val="Kop3"/>
    <w:uiPriority w:val="9"/>
    <w:rsid w:val="002112A0"/>
    <w:rPr>
      <w:rFonts w:asciiTheme="majorHAnsi" w:eastAsiaTheme="majorEastAsia" w:hAnsiTheme="majorHAnsi" w:cstheme="majorBidi"/>
      <w:b/>
      <w:color w:val="469AD3"/>
      <w:sz w:val="26"/>
      <w:szCs w:val="24"/>
    </w:rPr>
  </w:style>
  <w:style w:type="character" w:customStyle="1" w:styleId="Kop4Char">
    <w:name w:val="Kop 4 Char"/>
    <w:basedOn w:val="Standaardalinea-lettertype"/>
    <w:link w:val="Kop4"/>
    <w:uiPriority w:val="9"/>
    <w:rsid w:val="002112A0"/>
    <w:rPr>
      <w:rFonts w:asciiTheme="majorHAnsi" w:eastAsiaTheme="majorEastAsia" w:hAnsiTheme="majorHAnsi" w:cstheme="majorBidi"/>
      <w:b/>
      <w:iCs/>
      <w:color w:val="44546A"/>
    </w:rPr>
  </w:style>
  <w:style w:type="paragraph" w:styleId="Inhopg3">
    <w:name w:val="toc 3"/>
    <w:basedOn w:val="Standaard"/>
    <w:next w:val="Standaard"/>
    <w:autoRedefine/>
    <w:uiPriority w:val="39"/>
    <w:unhideWhenUsed/>
    <w:rsid w:val="004E11F1"/>
    <w:pPr>
      <w:tabs>
        <w:tab w:val="right" w:pos="9060"/>
      </w:tabs>
      <w:spacing w:after="100"/>
      <w:ind w:left="567"/>
    </w:pPr>
  </w:style>
  <w:style w:type="numbering" w:customStyle="1" w:styleId="Stijl1">
    <w:name w:val="Stijl1"/>
    <w:uiPriority w:val="99"/>
    <w:rsid w:val="004E11F1"/>
    <w:pPr>
      <w:numPr>
        <w:numId w:val="3"/>
      </w:numPr>
    </w:pPr>
  </w:style>
  <w:style w:type="paragraph" w:styleId="Lijstalinea">
    <w:name w:val="List Paragraph"/>
    <w:basedOn w:val="Standaard"/>
    <w:uiPriority w:val="8"/>
    <w:qFormat/>
    <w:rsid w:val="004E11F1"/>
    <w:pPr>
      <w:numPr>
        <w:numId w:val="3"/>
      </w:numPr>
      <w:contextualSpacing/>
    </w:pPr>
  </w:style>
  <w:style w:type="paragraph" w:customStyle="1" w:styleId="Fotobijschrift">
    <w:name w:val="Fotobijschrift"/>
    <w:basedOn w:val="Standaard"/>
    <w:qFormat/>
    <w:rsid w:val="00605BC7"/>
    <w:pPr>
      <w:spacing w:after="0" w:line="240" w:lineRule="auto"/>
    </w:pPr>
    <w:rPr>
      <w:i/>
      <w:lang w:val="en-US"/>
    </w:rPr>
  </w:style>
  <w:style w:type="paragraph" w:customStyle="1" w:styleId="Broodtekst">
    <w:name w:val="_Broodtekst"/>
    <w:basedOn w:val="Standaard"/>
    <w:uiPriority w:val="99"/>
    <w:rsid w:val="00605BC7"/>
    <w:pPr>
      <w:tabs>
        <w:tab w:val="left" w:pos="170"/>
        <w:tab w:val="left" w:pos="340"/>
        <w:tab w:val="left" w:pos="510"/>
      </w:tabs>
      <w:suppressAutoHyphens/>
      <w:autoSpaceDE w:val="0"/>
      <w:autoSpaceDN w:val="0"/>
      <w:adjustRightInd w:val="0"/>
      <w:spacing w:after="0" w:line="340" w:lineRule="atLeast"/>
      <w:ind w:right="283"/>
      <w:textAlignment w:val="center"/>
    </w:pPr>
    <w:rPr>
      <w:rFonts w:ascii="Calibri" w:hAnsi="Calibri" w:cs="Calibri"/>
      <w:color w:val="000000"/>
      <w:sz w:val="28"/>
      <w:szCs w:val="28"/>
    </w:rPr>
  </w:style>
  <w:style w:type="paragraph" w:customStyle="1" w:styleId="Tabelkop">
    <w:name w:val="Tabel kop"/>
    <w:basedOn w:val="Broodtekst"/>
    <w:uiPriority w:val="99"/>
    <w:rsid w:val="00245ECE"/>
    <w:rPr>
      <w:b/>
      <w:bCs/>
      <w:color w:val="FFFFFF"/>
      <w:sz w:val="22"/>
    </w:rPr>
  </w:style>
  <w:style w:type="paragraph" w:customStyle="1" w:styleId="Tabeltekst">
    <w:name w:val="Tabel tekst"/>
    <w:basedOn w:val="Tabelkop"/>
    <w:uiPriority w:val="99"/>
    <w:rsid w:val="00245ECE"/>
    <w:pPr>
      <w:snapToGrid w:val="0"/>
      <w:spacing w:line="240" w:lineRule="auto"/>
      <w:ind w:right="284"/>
    </w:pPr>
    <w:rPr>
      <w:b w:val="0"/>
      <w:color w:val="233D5A"/>
    </w:rPr>
  </w:style>
  <w:style w:type="paragraph" w:customStyle="1" w:styleId="Tabeltussenkopje">
    <w:name w:val="Tabel tussenkopje"/>
    <w:basedOn w:val="Tabeltekst"/>
    <w:uiPriority w:val="99"/>
    <w:rsid w:val="00245ECE"/>
    <w:rPr>
      <w:b/>
    </w:rPr>
  </w:style>
  <w:style w:type="paragraph" w:customStyle="1" w:styleId="Tabelcijfers">
    <w:name w:val="Tabel cijfers"/>
    <w:basedOn w:val="Tabeltekst"/>
    <w:qFormat/>
    <w:rsid w:val="00605BC7"/>
    <w:pPr>
      <w:jc w:val="right"/>
    </w:pPr>
  </w:style>
  <w:style w:type="paragraph" w:customStyle="1" w:styleId="plattetekst1">
    <w:name w:val="platte tekst 1"/>
    <w:basedOn w:val="Standaard"/>
    <w:uiPriority w:val="99"/>
    <w:rsid w:val="00245ECE"/>
    <w:pPr>
      <w:tabs>
        <w:tab w:val="left" w:pos="142"/>
      </w:tabs>
      <w:suppressAutoHyphens/>
      <w:autoSpaceDE w:val="0"/>
      <w:autoSpaceDN w:val="0"/>
      <w:adjustRightInd w:val="0"/>
      <w:spacing w:after="0" w:line="280" w:lineRule="atLeast"/>
      <w:textAlignment w:val="center"/>
    </w:pPr>
    <w:rPr>
      <w:rFonts w:ascii="Calibri" w:hAnsi="Calibri" w:cs="Calibri"/>
      <w:color w:val="000000"/>
    </w:rPr>
  </w:style>
  <w:style w:type="paragraph" w:customStyle="1" w:styleId="alineakop">
    <w:name w:val="alinea kop"/>
    <w:basedOn w:val="plattetekst1"/>
    <w:uiPriority w:val="99"/>
    <w:rsid w:val="00245ECE"/>
    <w:pPr>
      <w:tabs>
        <w:tab w:val="left" w:pos="283"/>
      </w:tabs>
    </w:pPr>
    <w:rPr>
      <w:b/>
      <w:bCs/>
      <w:color w:val="233D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hyperlink.nl" TargetMode="External"/><Relationship Id="rId3" Type="http://schemas.openxmlformats.org/officeDocument/2006/relationships/numbering" Target="numbering.xml"/><Relationship Id="rId21" Type="http://schemas.openxmlformats.org/officeDocument/2006/relationships/hyperlink" Target="https://smashnederland.nl/"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mashnederland.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Desktop/Rapport%20template%20Smash.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86013-6933-4CB9-8354-B679840E92EE}" type="doc">
      <dgm:prSet loTypeId="urn:microsoft.com/office/officeart/2008/layout/PictureGrid" loCatId="picture" qsTypeId="urn:microsoft.com/office/officeart/2005/8/quickstyle/simple1" qsCatId="simple" csTypeId="urn:microsoft.com/office/officeart/2005/8/colors/colorful4" csCatId="colorful" phldr="1"/>
      <dgm:spPr/>
      <dgm:t>
        <a:bodyPr/>
        <a:lstStyle/>
        <a:p>
          <a:endParaRPr lang="nl-NL"/>
        </a:p>
      </dgm:t>
    </dgm:pt>
    <dgm:pt modelId="{61942A7D-7DF4-42BB-8BAA-7C8F9CFD84F8}">
      <dgm:prSet phldrT="[Tekst]" custT="1"/>
      <dgm:spPr/>
      <dgm:t>
        <a:bodyPr/>
        <a:lstStyle/>
        <a:p>
          <a:r>
            <a:rPr lang="nl-NL" sz="100"/>
            <a:t> </a:t>
          </a:r>
        </a:p>
      </dgm:t>
    </dgm:pt>
    <dgm:pt modelId="{85452A6E-4242-4130-98A6-FED3AAD9117A}" type="parTrans" cxnId="{D4830893-BB6D-4A38-98DB-032922675F89}">
      <dgm:prSet/>
      <dgm:spPr/>
      <dgm:t>
        <a:bodyPr/>
        <a:lstStyle/>
        <a:p>
          <a:endParaRPr lang="nl-NL"/>
        </a:p>
      </dgm:t>
    </dgm:pt>
    <dgm:pt modelId="{56EF4108-7EA3-44A6-BF11-725D350EDC03}" type="sibTrans" cxnId="{D4830893-BB6D-4A38-98DB-032922675F89}">
      <dgm:prSet/>
      <dgm:spPr/>
      <dgm:t>
        <a:bodyPr/>
        <a:lstStyle/>
        <a:p>
          <a:endParaRPr lang="nl-NL"/>
        </a:p>
      </dgm:t>
    </dgm:pt>
    <dgm:pt modelId="{A28A0F93-B332-4544-9F32-56F35E62D651}" type="pres">
      <dgm:prSet presAssocID="{EC186013-6933-4CB9-8354-B679840E92EE}" presName="Name0" presStyleCnt="0">
        <dgm:presLayoutVars>
          <dgm:dir/>
        </dgm:presLayoutVars>
      </dgm:prSet>
      <dgm:spPr/>
    </dgm:pt>
    <dgm:pt modelId="{B0142FBC-CD35-4485-B553-608B22E26368}" type="pres">
      <dgm:prSet presAssocID="{61942A7D-7DF4-42BB-8BAA-7C8F9CFD84F8}" presName="composite" presStyleCnt="0"/>
      <dgm:spPr/>
    </dgm:pt>
    <dgm:pt modelId="{1AC8BA10-96D1-4609-A357-998110BFD4FB}" type="pres">
      <dgm:prSet presAssocID="{61942A7D-7DF4-42BB-8BAA-7C8F9CFD84F8}" presName="rect2" presStyleLbl="revTx" presStyleIdx="0" presStyleCnt="1">
        <dgm:presLayoutVars>
          <dgm:bulletEnabled val="1"/>
        </dgm:presLayoutVars>
      </dgm:prSet>
      <dgm:spPr/>
    </dgm:pt>
    <dgm:pt modelId="{23A889B6-8418-489B-BAA2-CABB6145F94C}" type="pres">
      <dgm:prSet presAssocID="{61942A7D-7DF4-42BB-8BAA-7C8F9CFD84F8}" presName="rect1" presStyleLbl="alignImgPlace1" presStyleIdx="0" presStyleCnt="1" custScaleX="290165" custScaleY="299682" custLinFactNeighborX="-9430" custLinFactNeighborY="0"/>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39123" r="-16877"/>
          </a:stretch>
        </a:blipFill>
        <a:ln>
          <a:noFill/>
        </a:ln>
      </dgm:spPr>
    </dgm:pt>
  </dgm:ptLst>
  <dgm:cxnLst>
    <dgm:cxn modelId="{D4830893-BB6D-4A38-98DB-032922675F89}" srcId="{EC186013-6933-4CB9-8354-B679840E92EE}" destId="{61942A7D-7DF4-42BB-8BAA-7C8F9CFD84F8}" srcOrd="0" destOrd="0" parTransId="{85452A6E-4242-4130-98A6-FED3AAD9117A}" sibTransId="{56EF4108-7EA3-44A6-BF11-725D350EDC03}"/>
    <dgm:cxn modelId="{05E174C5-828F-4566-B8DA-E35AF4D250FB}" type="presOf" srcId="{61942A7D-7DF4-42BB-8BAA-7C8F9CFD84F8}" destId="{1AC8BA10-96D1-4609-A357-998110BFD4FB}" srcOrd="0" destOrd="0" presId="urn:microsoft.com/office/officeart/2008/layout/PictureGrid"/>
    <dgm:cxn modelId="{A26350FE-6125-4EFA-AE0F-9D90370FF343}" type="presOf" srcId="{EC186013-6933-4CB9-8354-B679840E92EE}" destId="{A28A0F93-B332-4544-9F32-56F35E62D651}" srcOrd="0" destOrd="0" presId="urn:microsoft.com/office/officeart/2008/layout/PictureGrid"/>
    <dgm:cxn modelId="{7913EF34-DCF7-4500-A63D-8E6255C10455}" type="presParOf" srcId="{A28A0F93-B332-4544-9F32-56F35E62D651}" destId="{B0142FBC-CD35-4485-B553-608B22E26368}" srcOrd="0" destOrd="0" presId="urn:microsoft.com/office/officeart/2008/layout/PictureGrid"/>
    <dgm:cxn modelId="{6388901C-A806-451C-BA86-6BEC0A21EDDE}" type="presParOf" srcId="{B0142FBC-CD35-4485-B553-608B22E26368}" destId="{1AC8BA10-96D1-4609-A357-998110BFD4FB}" srcOrd="0" destOrd="0" presId="urn:microsoft.com/office/officeart/2008/layout/PictureGrid"/>
    <dgm:cxn modelId="{CA129124-3E55-4EBB-AAF9-6C0714F3FE82}" type="presParOf" srcId="{B0142FBC-CD35-4485-B553-608B22E26368}" destId="{23A889B6-8418-489B-BAA2-CABB6145F94C}" srcOrd="1" destOrd="0" presId="urn:microsoft.com/office/officeart/2008/layout/PictureGrid"/>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8BA10-96D1-4609-A357-998110BFD4FB}">
      <dsp:nvSpPr>
        <dsp:cNvPr id="0" name=""/>
        <dsp:cNvSpPr/>
      </dsp:nvSpPr>
      <dsp:spPr>
        <a:xfrm>
          <a:off x="2891054" y="2282880"/>
          <a:ext cx="2788486" cy="418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 rIns="3810" bIns="0" numCol="1" spcCol="1270" anchor="b" anchorCtr="0">
          <a:noAutofit/>
        </a:bodyPr>
        <a:lstStyle/>
        <a:p>
          <a:pPr marL="0" lvl="0" indent="0" algn="l" defTabSz="44450">
            <a:lnSpc>
              <a:spcPct val="90000"/>
            </a:lnSpc>
            <a:spcBef>
              <a:spcPct val="0"/>
            </a:spcBef>
            <a:spcAft>
              <a:spcPct val="35000"/>
            </a:spcAft>
            <a:buNone/>
          </a:pPr>
          <a:r>
            <a:rPr lang="nl-NL" sz="100" kern="1200"/>
            <a:t> </a:t>
          </a:r>
        </a:p>
      </dsp:txBody>
      <dsp:txXfrm>
        <a:off x="2891054" y="2282880"/>
        <a:ext cx="2788486" cy="418272"/>
      </dsp:txXfrm>
    </dsp:sp>
    <dsp:sp modelId="{23A889B6-8418-489B-BAA2-CABB6145F94C}">
      <dsp:nvSpPr>
        <dsp:cNvPr id="0" name=""/>
        <dsp:cNvSpPr/>
      </dsp:nvSpPr>
      <dsp:spPr>
        <a:xfrm>
          <a:off x="0" y="4"/>
          <a:ext cx="8091211" cy="8356591"/>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39123" r="-16877"/>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D363B9313E004E9B10022BCBBDDA93"/>
        <w:category>
          <w:name w:val="Algemeen"/>
          <w:gallery w:val="placeholder"/>
        </w:category>
        <w:types>
          <w:type w:val="bbPlcHdr"/>
        </w:types>
        <w:behaviors>
          <w:behavior w:val="content"/>
        </w:behaviors>
        <w:guid w:val="{8EE5D642-168D-D748-AD1F-66A6D0F7DBF4}"/>
      </w:docPartPr>
      <w:docPartBody>
        <w:p w:rsidR="00861D06" w:rsidRDefault="007A175A">
          <w:pPr>
            <w:pStyle w:val="4BD363B9313E004E9B10022BCBBDDA93"/>
          </w:pPr>
          <w:r w:rsidRPr="009E6CA3">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Hoofdtekst C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5A"/>
    <w:rsid w:val="00075193"/>
    <w:rsid w:val="00183899"/>
    <w:rsid w:val="00552E85"/>
    <w:rsid w:val="006B79F8"/>
    <w:rsid w:val="007A175A"/>
    <w:rsid w:val="007F6532"/>
    <w:rsid w:val="00861D06"/>
    <w:rsid w:val="009004C9"/>
    <w:rsid w:val="00D35C16"/>
    <w:rsid w:val="00F000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6532"/>
    <w:rPr>
      <w:color w:val="808080"/>
    </w:rPr>
  </w:style>
  <w:style w:type="paragraph" w:customStyle="1" w:styleId="32ADFFCC59331744A303AD0BD4ACD474">
    <w:name w:val="32ADFFCC59331744A303AD0BD4ACD474"/>
  </w:style>
  <w:style w:type="paragraph" w:customStyle="1" w:styleId="80BD40B511DB964FB305B853BE0F8B4B">
    <w:name w:val="80BD40B511DB964FB305B853BE0F8B4B"/>
  </w:style>
  <w:style w:type="paragraph" w:customStyle="1" w:styleId="FEAE74CD485ECA4483476ED2C3DF314D">
    <w:name w:val="FEAE74CD485ECA4483476ED2C3DF314D"/>
  </w:style>
  <w:style w:type="paragraph" w:customStyle="1" w:styleId="42AB8437F21AC74FB67694B2C9A021D2">
    <w:name w:val="42AB8437F21AC74FB67694B2C9A021D2"/>
  </w:style>
  <w:style w:type="paragraph" w:customStyle="1" w:styleId="C3F64C7E58AE6543984522B40A3BB98A">
    <w:name w:val="C3F64C7E58AE6543984522B40A3BB98A"/>
  </w:style>
  <w:style w:type="paragraph" w:customStyle="1" w:styleId="5A9CF85E1A3EB94DA51AD7A6BD16B87C">
    <w:name w:val="5A9CF85E1A3EB94DA51AD7A6BD16B87C"/>
  </w:style>
  <w:style w:type="paragraph" w:customStyle="1" w:styleId="4BD363B9313E004E9B10022BCBBDDA93">
    <w:name w:val="4BD363B9313E004E9B10022BCBBDDA93"/>
  </w:style>
  <w:style w:type="paragraph" w:customStyle="1" w:styleId="2338E0CD4E5D044B8A7C461647B7868E">
    <w:name w:val="2338E0CD4E5D044B8A7C461647B7868E"/>
    <w:rsid w:val="007F6532"/>
  </w:style>
  <w:style w:type="paragraph" w:customStyle="1" w:styleId="20D4BA26ADBD194299F31B597705B8AC">
    <w:name w:val="20D4BA26ADBD194299F31B597705B8AC"/>
    <w:rsid w:val="007F6532"/>
  </w:style>
  <w:style w:type="paragraph" w:customStyle="1" w:styleId="06CB25D9165BFF4198544CD427EBFF3D">
    <w:name w:val="06CB25D9165BFF4198544CD427EBFF3D"/>
    <w:rsid w:val="007F6532"/>
  </w:style>
  <w:style w:type="paragraph" w:customStyle="1" w:styleId="EB752EE0D02286418D6C8B0E4ADCCB40">
    <w:name w:val="EB752EE0D02286418D6C8B0E4ADCCB40"/>
    <w:rsid w:val="007F6532"/>
  </w:style>
  <w:style w:type="paragraph" w:customStyle="1" w:styleId="A8EA9D969C90F04E871147B42578F778">
    <w:name w:val="A8EA9D969C90F04E871147B42578F778"/>
    <w:rsid w:val="007F6532"/>
  </w:style>
  <w:style w:type="paragraph" w:customStyle="1" w:styleId="C71DCE7408FE004DBE0E44F3297A790C">
    <w:name w:val="C71DCE7408FE004DBE0E44F3297A790C"/>
    <w:rsid w:val="007F6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NAL themakleuren">
      <a:dk1>
        <a:srgbClr val="4599D3"/>
      </a:dk1>
      <a:lt1>
        <a:srgbClr val="FFFFFF"/>
      </a:lt1>
      <a:dk2>
        <a:srgbClr val="445369"/>
      </a:dk2>
      <a:lt2>
        <a:srgbClr val="E7E6E6"/>
      </a:lt2>
      <a:accent1>
        <a:srgbClr val="F06800"/>
      </a:accent1>
      <a:accent2>
        <a:srgbClr val="007B9B"/>
      </a:accent2>
      <a:accent3>
        <a:srgbClr val="A1CCE9"/>
      </a:accent3>
      <a:accent4>
        <a:srgbClr val="FFB611"/>
      </a:accent4>
      <a:accent5>
        <a:srgbClr val="A1C516"/>
      </a:accent5>
      <a:accent6>
        <a:srgbClr val="DA70A9"/>
      </a:accent6>
      <a:hlink>
        <a:srgbClr val="4599D3"/>
      </a:hlink>
      <a:folHlink>
        <a:srgbClr val="4599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D84BC5-FD00-584E-B817-48475694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Smash.dotx</Template>
  <TotalTime>5</TotalTime>
  <Pages>6</Pages>
  <Words>756</Words>
  <Characters>4159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2022-01-10T10:09:00Z</dcterms:created>
  <dcterms:modified xsi:type="dcterms:W3CDTF">2022-01-10T10:15:00Z</dcterms:modified>
</cp:coreProperties>
</file>